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ADFD2" w14:textId="2E25AEAA" w:rsidR="000E3244" w:rsidRDefault="004B562E" w:rsidP="000E3244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61ADFFD" wp14:editId="3B3E08BE">
                <wp:simplePos x="0" y="0"/>
                <wp:positionH relativeFrom="column">
                  <wp:posOffset>-228600</wp:posOffset>
                </wp:positionH>
                <wp:positionV relativeFrom="page">
                  <wp:posOffset>118745</wp:posOffset>
                </wp:positionV>
                <wp:extent cx="2971800" cy="7543800"/>
                <wp:effectExtent l="4445" t="4445" r="0" b="0"/>
                <wp:wrapNone/>
                <wp:docPr id="134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7543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44385" id="Rectangle 27" o:spid="_x0000_s1026" style="position:absolute;margin-left:-18pt;margin-top:9.35pt;width:234pt;height:59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" fillcolor="#d8d8d8 [2732]" stroked="f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61ADFFE" wp14:editId="78FC3567">
                <wp:simplePos x="0" y="0"/>
                <wp:positionH relativeFrom="column">
                  <wp:posOffset>2743200</wp:posOffset>
                </wp:positionH>
                <wp:positionV relativeFrom="paragraph">
                  <wp:posOffset>-4445</wp:posOffset>
                </wp:positionV>
                <wp:extent cx="7086600" cy="7543800"/>
                <wp:effectExtent l="4445" t="0" r="0" b="0"/>
                <wp:wrapNone/>
                <wp:docPr id="134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543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25D7A" id="Rectangle 26" o:spid="_x0000_s1026" style="position:absolute;margin-left:3in;margin-top:-.35pt;width:558pt;height:59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" fillcolor="#8db3e2 [1311]" stroked="f"/>
            </w:pict>
          </mc:Fallback>
        </mc:AlternateContent>
      </w:r>
    </w:p>
    <w:p w14:paraId="561ADFD3" w14:textId="206F1D6A" w:rsidR="000E3244" w:rsidRDefault="00DF4C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1E9F662C" wp14:editId="74112988">
                <wp:simplePos x="0" y="0"/>
                <wp:positionH relativeFrom="column">
                  <wp:posOffset>2919730</wp:posOffset>
                </wp:positionH>
                <wp:positionV relativeFrom="paragraph">
                  <wp:posOffset>74295</wp:posOffset>
                </wp:positionV>
                <wp:extent cx="3533775" cy="27241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5E7B0" w14:textId="4B916136" w:rsidR="00DF4CF7" w:rsidRPr="00DF4CF7" w:rsidRDefault="00DF4CF7" w:rsidP="00DF4CF7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F4CF7">
                              <w:rPr>
                                <w:b/>
                                <w:sz w:val="22"/>
                              </w:rPr>
                              <w:t>MAIN CAMPUS:</w:t>
                            </w:r>
                          </w:p>
                          <w:p w14:paraId="1B5FE2C2" w14:textId="77777777" w:rsidR="00D04478" w:rsidRPr="00DF4CF7" w:rsidRDefault="00D04478" w:rsidP="00D0447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4CF7">
                              <w:rPr>
                                <w:sz w:val="22"/>
                              </w:rPr>
                              <w:t>90 W. Grand Blvd. Suite 107</w:t>
                            </w:r>
                          </w:p>
                          <w:p w14:paraId="488AFC6D" w14:textId="77777777" w:rsidR="00D04478" w:rsidRPr="00DF4CF7" w:rsidRDefault="00D04478" w:rsidP="00D0447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4CF7">
                              <w:rPr>
                                <w:sz w:val="22"/>
                              </w:rPr>
                              <w:t>Corona, CA 92882</w:t>
                            </w:r>
                          </w:p>
                          <w:p w14:paraId="1702B42C" w14:textId="77777777" w:rsidR="00D04478" w:rsidRPr="00DF4CF7" w:rsidRDefault="00D04478" w:rsidP="00D0447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4CF7">
                              <w:rPr>
                                <w:sz w:val="22"/>
                              </w:rPr>
                              <w:t>Office Phone: (951) 734-1601</w:t>
                            </w:r>
                          </w:p>
                          <w:p w14:paraId="5DC6B5E7" w14:textId="77777777" w:rsidR="00D04478" w:rsidRPr="00DF4CF7" w:rsidRDefault="00D04478" w:rsidP="00D0447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4CF7">
                              <w:rPr>
                                <w:sz w:val="22"/>
                              </w:rPr>
                              <w:t>Fax: (951) 734-1602</w:t>
                            </w:r>
                          </w:p>
                          <w:p w14:paraId="2B3D486B" w14:textId="77777777" w:rsidR="00D04478" w:rsidRPr="00DF4CF7" w:rsidRDefault="00D04478" w:rsidP="00D0447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2B6502A0" w14:textId="194D0D22" w:rsidR="00DF4CF7" w:rsidRPr="00DF4CF7" w:rsidRDefault="00DF4CF7" w:rsidP="00DF4CF7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F4CF7">
                              <w:rPr>
                                <w:b/>
                                <w:sz w:val="22"/>
                              </w:rPr>
                              <w:t>BRANCH:</w:t>
                            </w:r>
                          </w:p>
                          <w:p w14:paraId="601AA371" w14:textId="77777777" w:rsidR="00D04478" w:rsidRPr="00DF4CF7" w:rsidRDefault="00D04478" w:rsidP="00D0447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4CF7">
                              <w:rPr>
                                <w:sz w:val="22"/>
                              </w:rPr>
                              <w:t xml:space="preserve">14340 </w:t>
                            </w:r>
                            <w:proofErr w:type="spellStart"/>
                            <w:r w:rsidRPr="00DF4CF7">
                              <w:rPr>
                                <w:sz w:val="22"/>
                              </w:rPr>
                              <w:t>Elsworth</w:t>
                            </w:r>
                            <w:proofErr w:type="spellEnd"/>
                            <w:r w:rsidRPr="00DF4CF7">
                              <w:rPr>
                                <w:sz w:val="22"/>
                              </w:rPr>
                              <w:t xml:space="preserve"> St. Suite B108</w:t>
                            </w:r>
                          </w:p>
                          <w:p w14:paraId="78FD1E75" w14:textId="77777777" w:rsidR="00D04478" w:rsidRPr="00DF4CF7" w:rsidRDefault="00D04478" w:rsidP="00D0447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4CF7">
                              <w:rPr>
                                <w:sz w:val="22"/>
                              </w:rPr>
                              <w:t>Moreno Valley, CA 92553</w:t>
                            </w:r>
                          </w:p>
                          <w:p w14:paraId="21866ABD" w14:textId="77777777" w:rsidR="00D04478" w:rsidRPr="00DF4CF7" w:rsidRDefault="00D04478" w:rsidP="00D0447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4CF7">
                              <w:rPr>
                                <w:sz w:val="22"/>
                              </w:rPr>
                              <w:t>Office Phone: (951) 656-4400</w:t>
                            </w:r>
                          </w:p>
                          <w:p w14:paraId="3CB98E6E" w14:textId="13EA61C5" w:rsidR="00D04478" w:rsidRDefault="00D04478" w:rsidP="00D0447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4CF7">
                              <w:rPr>
                                <w:sz w:val="22"/>
                              </w:rPr>
                              <w:t>Fax: (951) 656-4402</w:t>
                            </w:r>
                          </w:p>
                          <w:p w14:paraId="21B58734" w14:textId="77777777" w:rsidR="00D04478" w:rsidRPr="00DF4CF7" w:rsidRDefault="00D04478" w:rsidP="00D0447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14:paraId="6F7B8BF7" w14:textId="072872D7" w:rsidR="00DF4CF7" w:rsidRPr="00DF4CF7" w:rsidRDefault="00DF4CF7" w:rsidP="00DF4CF7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DF4CF7">
                              <w:rPr>
                                <w:b/>
                                <w:sz w:val="22"/>
                              </w:rPr>
                              <w:t>WEBSITES:</w:t>
                            </w:r>
                          </w:p>
                          <w:p w14:paraId="07BF30D7" w14:textId="21819DCB" w:rsidR="00DF4CF7" w:rsidRPr="00DF4CF7" w:rsidRDefault="00DF4CF7" w:rsidP="00DF4CF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4CF7">
                              <w:rPr>
                                <w:sz w:val="22"/>
                              </w:rPr>
                              <w:t>www.pthcedu.com</w:t>
                            </w:r>
                          </w:p>
                          <w:p w14:paraId="3F31809E" w14:textId="02A9CE47" w:rsidR="00DF4CF7" w:rsidRPr="00DF4CF7" w:rsidRDefault="00DF4CF7" w:rsidP="00DF4CF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4CF7">
                              <w:rPr>
                                <w:sz w:val="22"/>
                              </w:rPr>
                              <w:t>www.pthealthcarepros.com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F66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9pt;margin-top:5.85pt;width:278.25pt;height:214.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">
                <v:textbox>
                  <w:txbxContent>
                    <w:p w14:paraId="1505E7B0" w14:textId="4B916136" w:rsidR="00DF4CF7" w:rsidRPr="00DF4CF7" w:rsidRDefault="00DF4CF7" w:rsidP="00DF4CF7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F4CF7">
                        <w:rPr>
                          <w:b/>
                          <w:sz w:val="22"/>
                        </w:rPr>
                        <w:t>MAIN CAMPUS:</w:t>
                      </w:r>
                    </w:p>
                    <w:p w14:paraId="1B5FE2C2" w14:textId="77777777" w:rsidR="00D04478" w:rsidRPr="00DF4CF7" w:rsidRDefault="00D04478" w:rsidP="00D04478">
                      <w:pPr>
                        <w:jc w:val="center"/>
                        <w:rPr>
                          <w:sz w:val="22"/>
                        </w:rPr>
                      </w:pPr>
                      <w:r w:rsidRPr="00DF4CF7">
                        <w:rPr>
                          <w:sz w:val="22"/>
                        </w:rPr>
                        <w:t>90 W. Grand Blvd. Suite 107</w:t>
                      </w:r>
                    </w:p>
                    <w:p w14:paraId="488AFC6D" w14:textId="77777777" w:rsidR="00D04478" w:rsidRPr="00DF4CF7" w:rsidRDefault="00D04478" w:rsidP="00D04478">
                      <w:pPr>
                        <w:jc w:val="center"/>
                        <w:rPr>
                          <w:sz w:val="22"/>
                        </w:rPr>
                      </w:pPr>
                      <w:r w:rsidRPr="00DF4CF7">
                        <w:rPr>
                          <w:sz w:val="22"/>
                        </w:rPr>
                        <w:t>Corona, CA 92882</w:t>
                      </w:r>
                    </w:p>
                    <w:p w14:paraId="1702B42C" w14:textId="77777777" w:rsidR="00D04478" w:rsidRPr="00DF4CF7" w:rsidRDefault="00D04478" w:rsidP="00D04478">
                      <w:pPr>
                        <w:jc w:val="center"/>
                        <w:rPr>
                          <w:sz w:val="22"/>
                        </w:rPr>
                      </w:pPr>
                      <w:r w:rsidRPr="00DF4CF7">
                        <w:rPr>
                          <w:sz w:val="22"/>
                        </w:rPr>
                        <w:t>Office Phone: (951) 734-1601</w:t>
                      </w:r>
                    </w:p>
                    <w:p w14:paraId="5DC6B5E7" w14:textId="77777777" w:rsidR="00D04478" w:rsidRPr="00DF4CF7" w:rsidRDefault="00D04478" w:rsidP="00D04478">
                      <w:pPr>
                        <w:jc w:val="center"/>
                        <w:rPr>
                          <w:sz w:val="22"/>
                        </w:rPr>
                      </w:pPr>
                      <w:r w:rsidRPr="00DF4CF7">
                        <w:rPr>
                          <w:sz w:val="22"/>
                        </w:rPr>
                        <w:t>Fax: (951) 734-1602</w:t>
                      </w:r>
                    </w:p>
                    <w:p w14:paraId="2B3D486B" w14:textId="77777777" w:rsidR="00D04478" w:rsidRPr="00DF4CF7" w:rsidRDefault="00D04478" w:rsidP="00D04478">
                      <w:pPr>
                        <w:jc w:val="center"/>
                        <w:rPr>
                          <w:sz w:val="22"/>
                        </w:rPr>
                      </w:pPr>
                    </w:p>
                    <w:p w14:paraId="2B6502A0" w14:textId="194D0D22" w:rsidR="00DF4CF7" w:rsidRPr="00DF4CF7" w:rsidRDefault="00DF4CF7" w:rsidP="00DF4CF7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F4CF7">
                        <w:rPr>
                          <w:b/>
                          <w:sz w:val="22"/>
                        </w:rPr>
                        <w:t>BRANCH:</w:t>
                      </w:r>
                    </w:p>
                    <w:p w14:paraId="601AA371" w14:textId="77777777" w:rsidR="00D04478" w:rsidRPr="00DF4CF7" w:rsidRDefault="00D04478" w:rsidP="00D04478">
                      <w:pPr>
                        <w:jc w:val="center"/>
                        <w:rPr>
                          <w:sz w:val="22"/>
                        </w:rPr>
                      </w:pPr>
                      <w:r w:rsidRPr="00DF4CF7">
                        <w:rPr>
                          <w:sz w:val="22"/>
                        </w:rPr>
                        <w:t xml:space="preserve">14340 </w:t>
                      </w:r>
                      <w:proofErr w:type="spellStart"/>
                      <w:r w:rsidRPr="00DF4CF7">
                        <w:rPr>
                          <w:sz w:val="22"/>
                        </w:rPr>
                        <w:t>Elsworth</w:t>
                      </w:r>
                      <w:proofErr w:type="spellEnd"/>
                      <w:r w:rsidRPr="00DF4CF7">
                        <w:rPr>
                          <w:sz w:val="22"/>
                        </w:rPr>
                        <w:t xml:space="preserve"> St. Suite B108</w:t>
                      </w:r>
                    </w:p>
                    <w:p w14:paraId="78FD1E75" w14:textId="77777777" w:rsidR="00D04478" w:rsidRPr="00DF4CF7" w:rsidRDefault="00D04478" w:rsidP="00D04478">
                      <w:pPr>
                        <w:jc w:val="center"/>
                        <w:rPr>
                          <w:sz w:val="22"/>
                        </w:rPr>
                      </w:pPr>
                      <w:r w:rsidRPr="00DF4CF7">
                        <w:rPr>
                          <w:sz w:val="22"/>
                        </w:rPr>
                        <w:t>Moreno Valley, CA 92553</w:t>
                      </w:r>
                    </w:p>
                    <w:p w14:paraId="21866ABD" w14:textId="77777777" w:rsidR="00D04478" w:rsidRPr="00DF4CF7" w:rsidRDefault="00D04478" w:rsidP="00D04478">
                      <w:pPr>
                        <w:jc w:val="center"/>
                        <w:rPr>
                          <w:sz w:val="22"/>
                        </w:rPr>
                      </w:pPr>
                      <w:r w:rsidRPr="00DF4CF7">
                        <w:rPr>
                          <w:sz w:val="22"/>
                        </w:rPr>
                        <w:t>Office Phone: (951) 656-4400</w:t>
                      </w:r>
                    </w:p>
                    <w:p w14:paraId="3CB98E6E" w14:textId="13EA61C5" w:rsidR="00D04478" w:rsidRDefault="00D04478" w:rsidP="00D04478">
                      <w:pPr>
                        <w:jc w:val="center"/>
                        <w:rPr>
                          <w:sz w:val="22"/>
                        </w:rPr>
                      </w:pPr>
                      <w:r w:rsidRPr="00DF4CF7">
                        <w:rPr>
                          <w:sz w:val="22"/>
                        </w:rPr>
                        <w:t>Fax: (951) 656-4402</w:t>
                      </w:r>
                    </w:p>
                    <w:p w14:paraId="21B58734" w14:textId="77777777" w:rsidR="00D04478" w:rsidRPr="00DF4CF7" w:rsidRDefault="00D04478" w:rsidP="00D04478">
                      <w:pPr>
                        <w:jc w:val="center"/>
                        <w:rPr>
                          <w:sz w:val="22"/>
                        </w:rPr>
                      </w:pPr>
                    </w:p>
                    <w:p w14:paraId="6F7B8BF7" w14:textId="072872D7" w:rsidR="00DF4CF7" w:rsidRPr="00DF4CF7" w:rsidRDefault="00DF4CF7" w:rsidP="00DF4CF7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DF4CF7">
                        <w:rPr>
                          <w:b/>
                          <w:sz w:val="22"/>
                        </w:rPr>
                        <w:t>WEBSITES:</w:t>
                      </w:r>
                    </w:p>
                    <w:p w14:paraId="07BF30D7" w14:textId="21819DCB" w:rsidR="00DF4CF7" w:rsidRPr="00DF4CF7" w:rsidRDefault="00DF4CF7" w:rsidP="00DF4CF7">
                      <w:pPr>
                        <w:jc w:val="center"/>
                        <w:rPr>
                          <w:sz w:val="22"/>
                        </w:rPr>
                      </w:pPr>
                      <w:r w:rsidRPr="00DF4CF7">
                        <w:rPr>
                          <w:sz w:val="22"/>
                        </w:rPr>
                        <w:t>www.pthcedu.com</w:t>
                      </w:r>
                    </w:p>
                    <w:p w14:paraId="3F31809E" w14:textId="02A9CE47" w:rsidR="00DF4CF7" w:rsidRPr="00DF4CF7" w:rsidRDefault="00DF4CF7" w:rsidP="00DF4CF7">
                      <w:pPr>
                        <w:jc w:val="center"/>
                        <w:rPr>
                          <w:sz w:val="22"/>
                        </w:rPr>
                      </w:pPr>
                      <w:r w:rsidRPr="00DF4CF7">
                        <w:rPr>
                          <w:sz w:val="22"/>
                        </w:rPr>
                        <w:t>www.pthealthcarepros.com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4DB">
        <w:rPr>
          <w:noProof/>
        </w:rPr>
        <w:drawing>
          <wp:anchor distT="0" distB="0" distL="114300" distR="114300" simplePos="0" relativeHeight="251617792" behindDoc="0" locked="0" layoutInCell="1" allowOverlap="1" wp14:anchorId="561ADFFF" wp14:editId="4DB97AE2">
            <wp:simplePos x="0" y="0"/>
            <wp:positionH relativeFrom="column">
              <wp:posOffset>7586980</wp:posOffset>
            </wp:positionH>
            <wp:positionV relativeFrom="paragraph">
              <wp:posOffset>74295</wp:posOffset>
            </wp:positionV>
            <wp:extent cx="1143000" cy="1238416"/>
            <wp:effectExtent l="0" t="0" r="0" b="0"/>
            <wp:wrapNone/>
            <wp:docPr id="7" name="Picture 6" descr="P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C.jpg"/>
                    <pic:cNvPicPr/>
                  </pic:nvPicPr>
                  <pic:blipFill>
                    <a:blip r:embed="rId7" cstate="print"/>
                    <a:srcRect l="8878" t="6503" r="3271" b="2847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3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ADFD4" w14:textId="097065BC" w:rsidR="000E3244" w:rsidRDefault="000E3244"/>
    <w:p w14:paraId="561ADFD5" w14:textId="1552B179" w:rsidR="000E3244" w:rsidRDefault="000E3244"/>
    <w:p w14:paraId="561ADFD6" w14:textId="2EC2FBCE" w:rsidR="000E3244" w:rsidRDefault="000E3244"/>
    <w:p w14:paraId="561ADFD7" w14:textId="2947B5D0" w:rsidR="000E3244" w:rsidRDefault="00A4030B">
      <w:r>
        <w:rPr>
          <w:noProof/>
        </w:rPr>
        <w:drawing>
          <wp:anchor distT="0" distB="0" distL="114300" distR="114300" simplePos="0" relativeHeight="251683328" behindDoc="0" locked="0" layoutInCell="1" allowOverlap="1" wp14:anchorId="3DCD3273" wp14:editId="64597688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2667000" cy="149011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9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ADFD8" w14:textId="298C0E1C" w:rsidR="000E3244" w:rsidRDefault="000E3244"/>
    <w:p w14:paraId="561ADFD9" w14:textId="613781C3" w:rsidR="000E3244" w:rsidRDefault="000E3244"/>
    <w:p w14:paraId="561ADFDA" w14:textId="2C4B80EE" w:rsidR="000E3244" w:rsidRDefault="004B562E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561AE002" wp14:editId="7FA65D05">
                <wp:simplePos x="0" y="0"/>
                <wp:positionH relativeFrom="margin">
                  <wp:posOffset>6722110</wp:posOffset>
                </wp:positionH>
                <wp:positionV relativeFrom="margin">
                  <wp:posOffset>1605280</wp:posOffset>
                </wp:positionV>
                <wp:extent cx="2731770" cy="1828800"/>
                <wp:effectExtent l="20955" t="19050" r="19050" b="19050"/>
                <wp:wrapSquare wrapText="bothSides"/>
                <wp:docPr id="134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731770" cy="18288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2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1AE02E" w14:textId="59A387B3" w:rsidR="00D4370D" w:rsidRPr="00DF4CF7" w:rsidRDefault="005C2213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36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36"/>
                              </w:rPr>
                              <w:t xml:space="preserve">PACIFIC TIMES </w:t>
                            </w:r>
                            <w:r w:rsidR="008844DB" w:rsidRPr="00DF4CF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36"/>
                              </w:rPr>
                              <w:t xml:space="preserve">HEALTHCARE </w:t>
                            </w: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FF0000"/>
                                <w:sz w:val="36"/>
                              </w:rPr>
                              <w:t>COLLEGE</w:t>
                            </w:r>
                          </w:p>
                          <w:p w14:paraId="561AE02F" w14:textId="77777777" w:rsidR="005C2213" w:rsidRPr="00DF4CF7" w:rsidRDefault="005C2213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808080" w:themeColor="text1" w:themeTint="7F"/>
                                <w:sz w:val="28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808080" w:themeColor="text1" w:themeTint="7F"/>
                                <w:sz w:val="28"/>
                              </w:rPr>
                              <w:t>“Success occurs when opportunity meets preparation!”</w:t>
                            </w:r>
                          </w:p>
                          <w:p w14:paraId="09E04BB8" w14:textId="0590A694" w:rsidR="008844DB" w:rsidRPr="00DF4CF7" w:rsidRDefault="008844DB">
                            <w:pPr>
                              <w:pBdr>
                                <w:top w:val="single" w:sz="8" w:space="10" w:color="FFFFFF" w:themeColor="background1"/>
                                <w:bottom w:val="single" w:sz="8" w:space="10" w:color="FFFFFF" w:themeColor="background1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808080" w:themeColor="text1" w:themeTint="7F"/>
                                <w:sz w:val="22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808080" w:themeColor="text1" w:themeTint="7F"/>
                                <w:sz w:val="22"/>
                              </w:rPr>
                              <w:t>-</w:t>
                            </w:r>
                            <w:r w:rsidRPr="00DF4CF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808080" w:themeColor="text1" w:themeTint="7F"/>
                                <w:sz w:val="22"/>
                              </w:rPr>
                              <w:t>Zig Ziglar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AE00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13" o:spid="_x0000_s1027" type="#_x0000_t185" style="position:absolute;margin-left:529.3pt;margin-top:126.4pt;width:215.1pt;height:2in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" o:allowincell="f" adj="1739" filled="t" fillcolor="white [3212]" strokecolor="#c0504d [3205]" strokeweight="3pt">
                <v:shadow color="#772c2a [1925]" offset="1pt,1pt"/>
                <v:textbox inset="3.6pt,,3.6pt">
                  <w:txbxContent>
                    <w:p w14:paraId="561AE02E" w14:textId="59A387B3" w:rsidR="00D4370D" w:rsidRPr="00DF4CF7" w:rsidRDefault="005C2213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36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36"/>
                        </w:rPr>
                        <w:t xml:space="preserve">PACIFIC TIMES </w:t>
                      </w:r>
                      <w:r w:rsidR="008844DB" w:rsidRPr="00DF4CF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36"/>
                        </w:rPr>
                        <w:t xml:space="preserve">HEALTHCARE </w:t>
                      </w:r>
                      <w:r w:rsidRPr="00DF4CF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FF0000"/>
                          <w:sz w:val="36"/>
                        </w:rPr>
                        <w:t>COLLEGE</w:t>
                      </w:r>
                    </w:p>
                    <w:p w14:paraId="561AE02F" w14:textId="77777777" w:rsidR="005C2213" w:rsidRPr="00DF4CF7" w:rsidRDefault="005C2213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808080" w:themeColor="text1" w:themeTint="7F"/>
                          <w:sz w:val="28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808080" w:themeColor="text1" w:themeTint="7F"/>
                          <w:sz w:val="28"/>
                        </w:rPr>
                        <w:t>“Success occurs when opportunity meets preparation!”</w:t>
                      </w:r>
                    </w:p>
                    <w:p w14:paraId="09E04BB8" w14:textId="0590A694" w:rsidR="008844DB" w:rsidRPr="00DF4CF7" w:rsidRDefault="008844DB">
                      <w:pPr>
                        <w:pBdr>
                          <w:top w:val="single" w:sz="8" w:space="10" w:color="FFFFFF" w:themeColor="background1"/>
                          <w:bottom w:val="single" w:sz="8" w:space="10" w:color="FFFFFF" w:themeColor="background1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808080" w:themeColor="text1" w:themeTint="7F"/>
                          <w:sz w:val="22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808080" w:themeColor="text1" w:themeTint="7F"/>
                          <w:sz w:val="22"/>
                        </w:rPr>
                        <w:t>-</w:t>
                      </w:r>
                      <w:r w:rsidRPr="00DF4CF7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DF4CF7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808080" w:themeColor="text1" w:themeTint="7F"/>
                          <w:sz w:val="22"/>
                        </w:rPr>
                        <w:t>Zig Ziglar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61ADFDB" w14:textId="3A55874F" w:rsidR="000E3244" w:rsidRDefault="000E3244"/>
    <w:p w14:paraId="561ADFDC" w14:textId="06FA0BA1" w:rsidR="000E3244" w:rsidRDefault="000E3244"/>
    <w:p w14:paraId="561ADFDD" w14:textId="47AF72F7" w:rsidR="000E3244" w:rsidRDefault="000E3244"/>
    <w:p w14:paraId="561ADFDE" w14:textId="43140FEF" w:rsidR="000E3244" w:rsidRDefault="000E3244"/>
    <w:p w14:paraId="561ADFDF" w14:textId="391E56F9" w:rsidR="000E3244" w:rsidRDefault="000E3244"/>
    <w:p w14:paraId="561ADFE0" w14:textId="4B6D9918" w:rsidR="000E3244" w:rsidRDefault="00A4030B">
      <w:r>
        <w:rPr>
          <w:noProof/>
        </w:rPr>
        <w:drawing>
          <wp:anchor distT="0" distB="0" distL="114300" distR="114300" simplePos="0" relativeHeight="251680256" behindDoc="0" locked="0" layoutInCell="1" allowOverlap="1" wp14:anchorId="3DBF9915" wp14:editId="26D86059">
            <wp:simplePos x="0" y="0"/>
            <wp:positionH relativeFrom="column">
              <wp:posOffset>-4445</wp:posOffset>
            </wp:positionH>
            <wp:positionV relativeFrom="paragraph">
              <wp:posOffset>180340</wp:posOffset>
            </wp:positionV>
            <wp:extent cx="2693031" cy="14973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742" cy="1502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ADFE1" w14:textId="59A93546" w:rsidR="000E3244" w:rsidRDefault="000E3244"/>
    <w:p w14:paraId="561ADFE2" w14:textId="6079CD7F" w:rsidR="000E3244" w:rsidRDefault="004B562E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61AE00B" wp14:editId="3F44623C">
                <wp:simplePos x="0" y="0"/>
                <wp:positionH relativeFrom="column">
                  <wp:posOffset>6558280</wp:posOffset>
                </wp:positionH>
                <wp:positionV relativeFrom="paragraph">
                  <wp:posOffset>3810</wp:posOffset>
                </wp:positionV>
                <wp:extent cx="3042920" cy="2623820"/>
                <wp:effectExtent l="0" t="0" r="5080" b="5080"/>
                <wp:wrapNone/>
                <wp:docPr id="134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920" cy="26238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7EC0F" id="Rectangle 28" o:spid="_x0000_s1026" style="position:absolute;margin-left:516.4pt;margin-top:.3pt;width:239.6pt;height:206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" fillcolor="#b6dde8 [1304]" stroked="f">
                <v:fill opacity="32896f"/>
              </v:rect>
            </w:pict>
          </mc:Fallback>
        </mc:AlternateContent>
      </w:r>
    </w:p>
    <w:p w14:paraId="561ADFE3" w14:textId="0D9931E0" w:rsidR="000E3244" w:rsidRDefault="000E3244"/>
    <w:p w14:paraId="561ADFE4" w14:textId="69369DAA" w:rsidR="000E3244" w:rsidRDefault="008844DB">
      <w:r>
        <w:rPr>
          <w:noProof/>
        </w:rPr>
        <w:drawing>
          <wp:anchor distT="0" distB="0" distL="114300" distR="114300" simplePos="0" relativeHeight="251621888" behindDoc="0" locked="0" layoutInCell="1" allowOverlap="1" wp14:anchorId="561AE008" wp14:editId="3A7F5BFE">
            <wp:simplePos x="0" y="0"/>
            <wp:positionH relativeFrom="page">
              <wp:posOffset>3038475</wp:posOffset>
            </wp:positionH>
            <wp:positionV relativeFrom="page">
              <wp:posOffset>3400424</wp:posOffset>
            </wp:positionV>
            <wp:extent cx="3788523" cy="3990975"/>
            <wp:effectExtent l="0" t="0" r="0" b="0"/>
            <wp:wrapNone/>
            <wp:docPr id="1363" name="Picture 3471" descr="test_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1" descr="test_shado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498" cy="40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ADFE5" w14:textId="12F49E12" w:rsidR="000E3244" w:rsidRDefault="00DF4CF7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61AE00A" wp14:editId="4D1861B4">
                <wp:simplePos x="0" y="0"/>
                <wp:positionH relativeFrom="column">
                  <wp:posOffset>3091180</wp:posOffset>
                </wp:positionH>
                <wp:positionV relativeFrom="paragraph">
                  <wp:posOffset>115570</wp:posOffset>
                </wp:positionV>
                <wp:extent cx="3075940" cy="3267075"/>
                <wp:effectExtent l="0" t="0" r="0" b="9525"/>
                <wp:wrapNone/>
                <wp:docPr id="1345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5940" cy="326707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2C187" w14:textId="77777777" w:rsidR="00DF4CF7" w:rsidRDefault="00B12A1B" w:rsidP="00B12A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NOW ENROLLING</w:t>
                            </w:r>
                            <w:r w:rsidR="00DF4CF7" w:rsidRPr="00DF4CF7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 xml:space="preserve"> </w:t>
                            </w:r>
                            <w:r w:rsidR="008844DB" w:rsidRPr="00DF4CF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 xml:space="preserve">Nurse Assistant Training </w:t>
                            </w:r>
                          </w:p>
                          <w:p w14:paraId="06D1CDA5" w14:textId="77777777" w:rsidR="00DF4CF7" w:rsidRDefault="008844DB" w:rsidP="00B12A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 xml:space="preserve">and </w:t>
                            </w:r>
                          </w:p>
                          <w:p w14:paraId="561AE039" w14:textId="77FF2997" w:rsidR="00B12A1B" w:rsidRDefault="00D04478" w:rsidP="00B12A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Patient Care Technic</w:t>
                            </w:r>
                            <w:r w:rsidR="0080300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ian</w:t>
                            </w:r>
                            <w:r w:rsidR="008844DB" w:rsidRPr="00DF4CF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, and MORE!</w:t>
                            </w:r>
                          </w:p>
                          <w:p w14:paraId="169A9615" w14:textId="77777777" w:rsidR="00DF4CF7" w:rsidRPr="00DF4CF7" w:rsidRDefault="00DF4CF7" w:rsidP="00B12A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</w:p>
                          <w:p w14:paraId="3B524D26" w14:textId="7DEC3AFD" w:rsidR="008844DB" w:rsidRPr="00DF4CF7" w:rsidRDefault="00DF4CF7" w:rsidP="00B12A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Visit us online or call today!!</w:t>
                            </w:r>
                          </w:p>
                          <w:p w14:paraId="4F082291" w14:textId="77777777" w:rsidR="008844DB" w:rsidRPr="00037512" w:rsidRDefault="008844DB" w:rsidP="008844DB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AE00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36" o:spid="_x0000_s1028" type="#_x0000_t176" style="position:absolute;margin-left:243.4pt;margin-top:9.1pt;width:242.2pt;height:257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" fillcolor="#c2d69b [1942]" stroked="f" strokeweight="6pt">
                <v:textbox>
                  <w:txbxContent>
                    <w:p w14:paraId="4F32C187" w14:textId="77777777" w:rsidR="00DF4CF7" w:rsidRDefault="00B12A1B" w:rsidP="00B12A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NOW ENROLLING</w:t>
                      </w:r>
                      <w:r w:rsidR="00DF4CF7" w:rsidRPr="00DF4CF7"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 xml:space="preserve"> </w:t>
                      </w:r>
                      <w:r w:rsidR="008844DB" w:rsidRPr="00DF4CF7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 xml:space="preserve">Nurse Assistant Training </w:t>
                      </w:r>
                    </w:p>
                    <w:p w14:paraId="06D1CDA5" w14:textId="77777777" w:rsidR="00DF4CF7" w:rsidRDefault="008844DB" w:rsidP="00B12A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 xml:space="preserve">and </w:t>
                      </w:r>
                    </w:p>
                    <w:p w14:paraId="561AE039" w14:textId="77FF2997" w:rsidR="00B12A1B" w:rsidRDefault="00D04478" w:rsidP="00B12A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Patient Care Technic</w:t>
                      </w:r>
                      <w:r w:rsidR="00803008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ian</w:t>
                      </w:r>
                      <w:r w:rsidR="008844DB" w:rsidRPr="00DF4CF7"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, and MORE!</w:t>
                      </w:r>
                    </w:p>
                    <w:p w14:paraId="169A9615" w14:textId="77777777" w:rsidR="00DF4CF7" w:rsidRPr="00DF4CF7" w:rsidRDefault="00DF4CF7" w:rsidP="00B12A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</w:p>
                    <w:p w14:paraId="3B524D26" w14:textId="7DEC3AFD" w:rsidR="008844DB" w:rsidRPr="00DF4CF7" w:rsidRDefault="00DF4CF7" w:rsidP="00B12A1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Visit us online or call today!!</w:t>
                      </w:r>
                    </w:p>
                    <w:p w14:paraId="4F082291" w14:textId="77777777" w:rsidR="008844DB" w:rsidRPr="00037512" w:rsidRDefault="008844DB" w:rsidP="008844DB">
                      <w:pPr>
                        <w:rPr>
                          <w:rFonts w:ascii="Arial" w:hAnsi="Arial" w:cs="Arial"/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1ADFE6" w14:textId="6321638A" w:rsidR="000E3244" w:rsidRDefault="000E3244"/>
    <w:p w14:paraId="561ADFE7" w14:textId="4ECEA904" w:rsidR="000E3244" w:rsidRDefault="000E3244"/>
    <w:p w14:paraId="561ADFE8" w14:textId="587F9192" w:rsidR="000E3244" w:rsidRDefault="000E3244"/>
    <w:p w14:paraId="561ADFE9" w14:textId="140CBAE0" w:rsidR="000E3244" w:rsidRDefault="00F02DC4">
      <w:r>
        <w:rPr>
          <w:noProof/>
        </w:rPr>
        <w:drawing>
          <wp:anchor distT="0" distB="0" distL="114300" distR="114300" simplePos="0" relativeHeight="251618816" behindDoc="0" locked="0" layoutInCell="1" allowOverlap="1" wp14:anchorId="561AE00C" wp14:editId="08843CD6">
            <wp:simplePos x="0" y="0"/>
            <wp:positionH relativeFrom="column">
              <wp:posOffset>7012940</wp:posOffset>
            </wp:positionH>
            <wp:positionV relativeFrom="paragraph">
              <wp:posOffset>152400</wp:posOffset>
            </wp:positionV>
            <wp:extent cx="2264410" cy="2838450"/>
            <wp:effectExtent l="19050" t="0" r="2540" b="0"/>
            <wp:wrapTight wrapText="bothSides">
              <wp:wrapPolygon edited="0">
                <wp:start x="-182" y="0"/>
                <wp:lineTo x="-182" y="21455"/>
                <wp:lineTo x="21624" y="21455"/>
                <wp:lineTo x="21624" y="0"/>
                <wp:lineTo x="-182" y="0"/>
              </wp:wrapPolygon>
            </wp:wrapTight>
            <wp:docPr id="13" name="Picture 12" descr="3818145-mature-nurse-in-blue-scrubs-with-steth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8145-mature-nurse-in-blue-scrubs-with-stethoscope.jpg"/>
                    <pic:cNvPicPr/>
                  </pic:nvPicPr>
                  <pic:blipFill>
                    <a:blip r:embed="rId11" cstate="print"/>
                    <a:srcRect l="36371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ADFEA" w14:textId="7E4E5537" w:rsidR="000E3244" w:rsidRDefault="00A4030B">
      <w:r>
        <w:rPr>
          <w:noProof/>
        </w:rPr>
        <w:drawing>
          <wp:anchor distT="0" distB="0" distL="114300" distR="114300" simplePos="0" relativeHeight="251672064" behindDoc="0" locked="0" layoutInCell="1" allowOverlap="1" wp14:anchorId="7FAEBD6E" wp14:editId="0633AE7F">
            <wp:simplePos x="0" y="0"/>
            <wp:positionH relativeFrom="column">
              <wp:posOffset>-4445</wp:posOffset>
            </wp:positionH>
            <wp:positionV relativeFrom="paragraph">
              <wp:posOffset>10768</wp:posOffset>
            </wp:positionV>
            <wp:extent cx="2692400" cy="143488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60" cy="143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ADFEB" w14:textId="6402970E" w:rsidR="000E3244" w:rsidRDefault="000E3244"/>
    <w:p w14:paraId="561ADFEC" w14:textId="230CBEFE" w:rsidR="000E3244" w:rsidRDefault="000E3244"/>
    <w:p w14:paraId="561ADFED" w14:textId="72DD4CAA" w:rsidR="000E3244" w:rsidRDefault="000E3244"/>
    <w:p w14:paraId="561ADFEE" w14:textId="7172E58A" w:rsidR="000E3244" w:rsidRDefault="000E3244"/>
    <w:p w14:paraId="561ADFEF" w14:textId="478E5993" w:rsidR="000E3244" w:rsidRDefault="000E3244"/>
    <w:p w14:paraId="561ADFF0" w14:textId="11F3A8C1" w:rsidR="000E3244" w:rsidRDefault="004B562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AE00F" wp14:editId="1FAB8400">
                <wp:simplePos x="0" y="0"/>
                <wp:positionH relativeFrom="column">
                  <wp:posOffset>6558280</wp:posOffset>
                </wp:positionH>
                <wp:positionV relativeFrom="paragraph">
                  <wp:posOffset>126365</wp:posOffset>
                </wp:positionV>
                <wp:extent cx="3042920" cy="2057400"/>
                <wp:effectExtent l="0" t="4445" r="5080" b="5080"/>
                <wp:wrapNone/>
                <wp:docPr id="134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920" cy="2057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E5973" id="Rectangle 36" o:spid="_x0000_s1026" style="position:absolute;margin-left:516.4pt;margin-top:9.95pt;width:239.6pt;height:1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" fillcolor="#f2dbdb [661]" stroked="f">
                <v:fill opacity="32896f"/>
              </v:rect>
            </w:pict>
          </mc:Fallback>
        </mc:AlternateContent>
      </w:r>
    </w:p>
    <w:p w14:paraId="561ADFF1" w14:textId="7C435181" w:rsidR="000E3244" w:rsidRDefault="000E3244"/>
    <w:p w14:paraId="561ADFF2" w14:textId="21011420" w:rsidR="000E3244" w:rsidRDefault="00A4030B">
      <w:r>
        <w:rPr>
          <w:noProof/>
        </w:rPr>
        <w:drawing>
          <wp:anchor distT="0" distB="0" distL="114300" distR="114300" simplePos="0" relativeHeight="251845632" behindDoc="0" locked="0" layoutInCell="1" allowOverlap="1" wp14:anchorId="59C0C15D" wp14:editId="5AA6FB55">
            <wp:simplePos x="0" y="0"/>
            <wp:positionH relativeFrom="column">
              <wp:posOffset>-4445</wp:posOffset>
            </wp:positionH>
            <wp:positionV relativeFrom="paragraph">
              <wp:posOffset>119858</wp:posOffset>
            </wp:positionV>
            <wp:extent cx="2692400" cy="109426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555" cy="1096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ADFF3" w14:textId="445C38EF" w:rsidR="000E3244" w:rsidRDefault="000E3244"/>
    <w:p w14:paraId="561ADFF4" w14:textId="78DE4DC0" w:rsidR="000E3244" w:rsidRDefault="000E3244"/>
    <w:p w14:paraId="561ADFF5" w14:textId="77777777" w:rsidR="000E3244" w:rsidRDefault="000E3244"/>
    <w:p w14:paraId="561ADFF6" w14:textId="77777777" w:rsidR="000E3244" w:rsidRDefault="000E3244"/>
    <w:p w14:paraId="561ADFF7" w14:textId="77777777" w:rsidR="000E3244" w:rsidRDefault="000E3244"/>
    <w:p w14:paraId="561ADFF8" w14:textId="48F18DE3" w:rsidR="000E3244" w:rsidRDefault="000E3244"/>
    <w:p w14:paraId="561ADFF9" w14:textId="77777777" w:rsidR="000E3244" w:rsidRDefault="000E3244"/>
    <w:p w14:paraId="561ADFFA" w14:textId="558C9FFD" w:rsidR="000E3244" w:rsidRDefault="004B562E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1AE018" wp14:editId="028F7BCA">
                <wp:simplePos x="0" y="0"/>
                <wp:positionH relativeFrom="column">
                  <wp:posOffset>7772400</wp:posOffset>
                </wp:positionH>
                <wp:positionV relativeFrom="paragraph">
                  <wp:posOffset>140970</wp:posOffset>
                </wp:positionV>
                <wp:extent cx="1828800" cy="325755"/>
                <wp:effectExtent l="4445" t="0" r="0" b="1905"/>
                <wp:wrapNone/>
                <wp:docPr id="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AE048" w14:textId="52E00024" w:rsidR="00993DDC" w:rsidRPr="00993DDC" w:rsidRDefault="00993DDC" w:rsidP="00993DDC">
                            <w:pPr>
                              <w:jc w:val="center"/>
                              <w:rPr>
                                <w:rFonts w:ascii="Trebuchet MS" w:hAnsi="Trebuchet MS" w:cs="Arial"/>
                                <w:sz w:val="20"/>
                                <w:szCs w:val="18"/>
                              </w:rPr>
                            </w:pPr>
                            <w:r w:rsidRPr="00993DDC">
                              <w:rPr>
                                <w:rFonts w:ascii="Trebuchet MS" w:hAnsi="Trebuchet MS" w:cs="Arial"/>
                                <w:sz w:val="20"/>
                                <w:szCs w:val="18"/>
                              </w:rPr>
                              <w:t>www.pth</w:t>
                            </w:r>
                            <w:r w:rsidR="00DF4CF7">
                              <w:rPr>
                                <w:rFonts w:ascii="Trebuchet MS" w:hAnsi="Trebuchet MS" w:cs="Arial"/>
                                <w:sz w:val="20"/>
                                <w:szCs w:val="18"/>
                              </w:rPr>
                              <w:t>cedu</w:t>
                            </w:r>
                            <w:r w:rsidRPr="00993DDC">
                              <w:rPr>
                                <w:rFonts w:ascii="Trebuchet MS" w:hAnsi="Trebuchet MS" w:cs="Arial"/>
                                <w:sz w:val="20"/>
                                <w:szCs w:val="18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AE018" id="Text Box 132" o:spid="_x0000_s1029" type="#_x0000_t202" style="position:absolute;margin-left:612pt;margin-top:11.1pt;width:2in;height:25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zB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" filled="f" stroked="f">
                <v:textbox inset="0,0,0,0">
                  <w:txbxContent>
                    <w:p w14:paraId="561AE048" w14:textId="52E00024" w:rsidR="00993DDC" w:rsidRPr="00993DDC" w:rsidRDefault="00993DDC" w:rsidP="00993DDC">
                      <w:pPr>
                        <w:jc w:val="center"/>
                        <w:rPr>
                          <w:rFonts w:ascii="Trebuchet MS" w:hAnsi="Trebuchet MS" w:cs="Arial"/>
                          <w:sz w:val="20"/>
                          <w:szCs w:val="18"/>
                        </w:rPr>
                      </w:pPr>
                      <w:r w:rsidRPr="00993DDC">
                        <w:rPr>
                          <w:rFonts w:ascii="Trebuchet MS" w:hAnsi="Trebuchet MS" w:cs="Arial"/>
                          <w:sz w:val="20"/>
                          <w:szCs w:val="18"/>
                        </w:rPr>
                        <w:t>www.pth</w:t>
                      </w:r>
                      <w:r w:rsidR="00DF4CF7">
                        <w:rPr>
                          <w:rFonts w:ascii="Trebuchet MS" w:hAnsi="Trebuchet MS" w:cs="Arial"/>
                          <w:sz w:val="20"/>
                          <w:szCs w:val="18"/>
                        </w:rPr>
                        <w:t>cedu</w:t>
                      </w:r>
                      <w:r w:rsidRPr="00993DDC">
                        <w:rPr>
                          <w:rFonts w:ascii="Trebuchet MS" w:hAnsi="Trebuchet MS" w:cs="Arial"/>
                          <w:sz w:val="20"/>
                          <w:szCs w:val="18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p w14:paraId="561ADFFB" w14:textId="77777777" w:rsidR="000E3244" w:rsidRDefault="000E3244"/>
    <w:p w14:paraId="561ADFFC" w14:textId="7E9C72E3" w:rsidR="000E3244" w:rsidRDefault="008B1461" w:rsidP="008232E8">
      <w:pPr>
        <w:tabs>
          <w:tab w:val="left" w:pos="5220"/>
        </w:tabs>
      </w:pPr>
      <w:r>
        <w:rPr>
          <w:noProof/>
        </w:rPr>
        <w:lastRenderedPageBreak/>
        <w:drawing>
          <wp:anchor distT="0" distB="0" distL="114300" distR="114300" simplePos="0" relativeHeight="251846656" behindDoc="0" locked="0" layoutInCell="1" allowOverlap="1" wp14:anchorId="52F06BC8" wp14:editId="6FBDDA02">
            <wp:simplePos x="0" y="0"/>
            <wp:positionH relativeFrom="column">
              <wp:posOffset>7780020</wp:posOffset>
            </wp:positionH>
            <wp:positionV relativeFrom="paragraph">
              <wp:posOffset>5340350</wp:posOffset>
            </wp:positionV>
            <wp:extent cx="1876425" cy="1876425"/>
            <wp:effectExtent l="0" t="0" r="9525" b="9525"/>
            <wp:wrapNone/>
            <wp:docPr id="1" name="Picture 1" descr="A smiling person and person posing for a phot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llarphotoclub_379138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008">
        <w:rPr>
          <w:noProof/>
        </w:rPr>
        <w:drawing>
          <wp:anchor distT="0" distB="0" distL="114300" distR="114300" simplePos="0" relativeHeight="251661312" behindDoc="0" locked="0" layoutInCell="1" allowOverlap="1" wp14:anchorId="61126B23" wp14:editId="21D952FE">
            <wp:simplePos x="0" y="0"/>
            <wp:positionH relativeFrom="column">
              <wp:posOffset>596613</wp:posOffset>
            </wp:positionH>
            <wp:positionV relativeFrom="paragraph">
              <wp:posOffset>4196080</wp:posOffset>
            </wp:positionV>
            <wp:extent cx="2362200" cy="94717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4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008">
        <w:rPr>
          <w:noProof/>
        </w:rPr>
        <w:drawing>
          <wp:anchor distT="0" distB="0" distL="114300" distR="114300" simplePos="0" relativeHeight="251655168" behindDoc="0" locked="0" layoutInCell="1" allowOverlap="1" wp14:anchorId="34C63F1E" wp14:editId="482A98E1">
            <wp:simplePos x="0" y="0"/>
            <wp:positionH relativeFrom="column">
              <wp:posOffset>329565</wp:posOffset>
            </wp:positionH>
            <wp:positionV relativeFrom="paragraph">
              <wp:posOffset>2910205</wp:posOffset>
            </wp:positionV>
            <wp:extent cx="2837815" cy="10096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r="2565" b="5861"/>
                    <a:stretch/>
                  </pic:blipFill>
                  <pic:spPr bwMode="auto">
                    <a:xfrm>
                      <a:off x="0" y="0"/>
                      <a:ext cx="283781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CF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AE028" wp14:editId="0120F957">
                <wp:simplePos x="0" y="0"/>
                <wp:positionH relativeFrom="column">
                  <wp:posOffset>3605530</wp:posOffset>
                </wp:positionH>
                <wp:positionV relativeFrom="paragraph">
                  <wp:posOffset>52705</wp:posOffset>
                </wp:positionV>
                <wp:extent cx="4910455" cy="1216660"/>
                <wp:effectExtent l="0" t="0" r="4445" b="2540"/>
                <wp:wrapNone/>
                <wp:docPr id="2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0455" cy="12166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20AF1" id="Rectangle 105" o:spid="_x0000_s1026" style="position:absolute;margin-left:283.9pt;margin-top:4.15pt;width:386.65pt;height:9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" fillcolor="#17365d [2415]" stroked="f">
                <v:fill opacity="32896f"/>
              </v:rect>
            </w:pict>
          </mc:Fallback>
        </mc:AlternateContent>
      </w:r>
      <w:r w:rsidR="00EA028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1AE021" wp14:editId="31A476E7">
                <wp:simplePos x="0" y="0"/>
                <wp:positionH relativeFrom="column">
                  <wp:posOffset>-10160</wp:posOffset>
                </wp:positionH>
                <wp:positionV relativeFrom="paragraph">
                  <wp:posOffset>5539740</wp:posOffset>
                </wp:positionV>
                <wp:extent cx="2447925" cy="1915160"/>
                <wp:effectExtent l="3810" t="1270" r="5715" b="7620"/>
                <wp:wrapNone/>
                <wp:docPr id="3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9151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17C20" id="Rectangle 57" o:spid="_x0000_s1026" style="position:absolute;margin-left:-.8pt;margin-top:436.2pt;width:192.75pt;height:15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" fillcolor="#eaf1dd [662]" stroked="f">
                <v:fill opacity="32896f"/>
              </v:rect>
            </w:pict>
          </mc:Fallback>
        </mc:AlternateContent>
      </w:r>
      <w:r w:rsidR="005A7C2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1AE01B" wp14:editId="09BFA79A">
                <wp:simplePos x="0" y="0"/>
                <wp:positionH relativeFrom="column">
                  <wp:posOffset>1399540</wp:posOffset>
                </wp:positionH>
                <wp:positionV relativeFrom="paragraph">
                  <wp:posOffset>-85090</wp:posOffset>
                </wp:positionV>
                <wp:extent cx="9330055" cy="5473065"/>
                <wp:effectExtent l="3810" t="0" r="635" b="0"/>
                <wp:wrapNone/>
                <wp:docPr id="27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0055" cy="54730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092D1" id="Rectangle 53" o:spid="_x0000_s1026" style="position:absolute;margin-left:110.2pt;margin-top:-6.7pt;width:734.65pt;height:430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" fillcolor="#c6d9f1 [671]" stroked="f">
                <v:fill color2="#c6d9f1 [671]" focus="100%" type="gradient"/>
              </v:rect>
            </w:pict>
          </mc:Fallback>
        </mc:AlternateContent>
      </w:r>
      <w:r w:rsidR="00A4030B">
        <w:rPr>
          <w:noProof/>
        </w:rPr>
        <w:drawing>
          <wp:anchor distT="0" distB="0" distL="114300" distR="114300" simplePos="0" relativeHeight="251670528" behindDoc="0" locked="0" layoutInCell="1" allowOverlap="1" wp14:anchorId="561AE022" wp14:editId="0A59E793">
            <wp:simplePos x="0" y="0"/>
            <wp:positionH relativeFrom="column">
              <wp:posOffset>95250</wp:posOffset>
            </wp:positionH>
            <wp:positionV relativeFrom="paragraph">
              <wp:posOffset>6108700</wp:posOffset>
            </wp:positionV>
            <wp:extent cx="1467293" cy="1467293"/>
            <wp:effectExtent l="0" t="0" r="0" b="0"/>
            <wp:wrapNone/>
            <wp:docPr id="4" name="Picture 3" descr="littmann_master_classic_ii_stethoscope__63667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mann_master_classic_ii_stethoscope__63667_zoom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62E">
        <w:rPr>
          <w:noProof/>
        </w:rPr>
        <mc:AlternateContent>
          <mc:Choice Requires="wps">
            <w:drawing>
              <wp:anchor distT="91440" distB="91440" distL="114300" distR="114300" simplePos="0" relativeHeight="251667456" behindDoc="0" locked="0" layoutInCell="0" allowOverlap="1" wp14:anchorId="561AE01F" wp14:editId="55CDD4D9">
                <wp:simplePos x="0" y="0"/>
                <wp:positionH relativeFrom="margin">
                  <wp:posOffset>3780790</wp:posOffset>
                </wp:positionH>
                <wp:positionV relativeFrom="margin">
                  <wp:posOffset>1500505</wp:posOffset>
                </wp:positionV>
                <wp:extent cx="3140710" cy="5953125"/>
                <wp:effectExtent l="13335" t="9525" r="17780" b="9525"/>
                <wp:wrapNone/>
                <wp:docPr id="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140710" cy="5953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1AE04E" w14:textId="77777777" w:rsidR="00E42A52" w:rsidRPr="00BE2FD5" w:rsidRDefault="00E42A52" w:rsidP="008B152A">
                            <w:pPr>
                              <w:rPr>
                                <w:rFonts w:ascii="Arial Black" w:hAnsi="Arial Black" w:cs="Arial"/>
                                <w:sz w:val="12"/>
                              </w:rPr>
                            </w:pPr>
                          </w:p>
                          <w:p w14:paraId="1F6E3AEC" w14:textId="77777777" w:rsidR="008844DB" w:rsidRPr="00F96C9A" w:rsidRDefault="008844DB" w:rsidP="008844DB">
                            <w:pPr>
                              <w:pStyle w:val="Style1"/>
                            </w:pPr>
                            <w:bookmarkStart w:id="0" w:name="_Toc414439393"/>
                            <w:bookmarkStart w:id="1" w:name="_Toc414439470"/>
                            <w:r w:rsidRPr="00F96C9A">
                              <w:t>PTHC COLLEGE MISSION STATEMENT</w:t>
                            </w:r>
                            <w:bookmarkEnd w:id="0"/>
                            <w:bookmarkEnd w:id="1"/>
                          </w:p>
                          <w:p w14:paraId="62D739FD" w14:textId="7B367021" w:rsidR="008844DB" w:rsidRPr="00F96C9A" w:rsidRDefault="008844DB" w:rsidP="002C134E">
                            <w:pPr>
                              <w:spacing w:line="368" w:lineRule="exact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5D878F9" w14:textId="77777777" w:rsidR="008844DB" w:rsidRPr="00F96C9A" w:rsidRDefault="008844DB" w:rsidP="008844DB">
                            <w:pPr>
                              <w:pStyle w:val="BodyText"/>
                              <w:ind w:left="120" w:right="116" w:firstLine="0"/>
                              <w:jc w:val="bot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PTHC College was established to provide quality affordable education to a</w:t>
                            </w:r>
                            <w:r w:rsidRPr="00F96C9A">
                              <w:rPr>
                                <w:rFonts w:cs="Times New Roman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diverse population</w:t>
                            </w:r>
                            <w:r w:rsidRPr="00F96C9A">
                              <w:rPr>
                                <w:rFonts w:cs="Times New Roman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interested</w:t>
                            </w:r>
                            <w:r w:rsidRPr="00F96C9A">
                              <w:rPr>
                                <w:rFonts w:cs="Times New Roman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in</w:t>
                            </w:r>
                            <w:r w:rsidRPr="00F96C9A">
                              <w:rPr>
                                <w:rFonts w:cs="Times New Roman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pursuing</w:t>
                            </w:r>
                            <w:r w:rsidRPr="00F96C9A">
                              <w:rPr>
                                <w:rFonts w:cs="Times New Roman"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Pr="00F96C9A">
                              <w:rPr>
                                <w:rFonts w:cs="Times New Roman"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career</w:t>
                            </w:r>
                            <w:r w:rsidRPr="00F96C9A">
                              <w:rPr>
                                <w:rFonts w:cs="Times New Roman"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in</w:t>
                            </w:r>
                            <w:r w:rsidRPr="00F96C9A">
                              <w:rPr>
                                <w:rFonts w:cs="Times New Roman"/>
                                <w:spacing w:val="19"/>
                                <w:sz w:val="20"/>
                                <w:szCs w:val="20"/>
                              </w:rPr>
                              <w:t xml:space="preserve"> the h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ealthcare</w:t>
                            </w:r>
                            <w:r w:rsidRPr="00F96C9A">
                              <w:rPr>
                                <w:rFonts w:cs="Times New Roman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field. PTHC College continues to enhance its role in vocational and technical education</w:t>
                            </w:r>
                            <w:r w:rsidRPr="00F96C9A">
                              <w:rPr>
                                <w:rFonts w:cs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by developing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improving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variety</w:t>
                            </w:r>
                            <w:r w:rsidRPr="00F96C9A">
                              <w:rPr>
                                <w:rFonts w:cs="Times New Roman"/>
                                <w:spacing w:val="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of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intellectual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challenging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training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programs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that</w:t>
                            </w:r>
                            <w:r w:rsidRPr="00F96C9A">
                              <w:rPr>
                                <w:rFonts w:cs="Times New Roman"/>
                                <w:spacing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are</w:t>
                            </w:r>
                            <w:r w:rsidRPr="00F96C9A">
                              <w:rPr>
                                <w:rFonts w:cs="Times New Roman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highly in demand. The administration, staff and faculty work together to provide its</w:t>
                            </w:r>
                            <w:r w:rsidRPr="00F96C9A">
                              <w:rPr>
                                <w:rFonts w:cs="Times New Roman"/>
                                <w:spacing w:val="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community</w:t>
                            </w:r>
                            <w:r w:rsidRPr="00F96C9A">
                              <w:rPr>
                                <w:rFonts w:cs="Times New Roman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with theoretical and practical skills required in today’s complex healthcare job</w:t>
                            </w:r>
                            <w:r w:rsidRPr="00F96C9A">
                              <w:rPr>
                                <w:rFonts w:cs="Times New Roman"/>
                                <w:spacing w:val="-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market.</w:t>
                            </w:r>
                          </w:p>
                          <w:p w14:paraId="0CA5CF0A" w14:textId="77777777" w:rsidR="008844DB" w:rsidRPr="00F96C9A" w:rsidRDefault="008844DB" w:rsidP="008844DB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004595F" w14:textId="77777777" w:rsidR="008844DB" w:rsidRPr="00F96C9A" w:rsidRDefault="008844DB" w:rsidP="008844DB">
                            <w:pPr>
                              <w:pStyle w:val="Style1"/>
                            </w:pPr>
                            <w:bookmarkStart w:id="2" w:name="_Toc414439394"/>
                            <w:bookmarkStart w:id="3" w:name="_Toc414439471"/>
                            <w:r w:rsidRPr="00F96C9A">
                              <w:t>PTHC Objective</w:t>
                            </w:r>
                            <w:bookmarkEnd w:id="2"/>
                            <w:bookmarkEnd w:id="3"/>
                            <w:r w:rsidRPr="00F96C9A">
                              <w:t xml:space="preserve"> </w:t>
                            </w:r>
                          </w:p>
                          <w:p w14:paraId="51E567D4" w14:textId="77777777" w:rsidR="008844DB" w:rsidRDefault="008844DB" w:rsidP="008844DB">
                            <w:pPr>
                              <w:pStyle w:val="BodyText"/>
                              <w:ind w:left="119" w:right="113" w:firstLine="720"/>
                              <w:jc w:val="bot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objective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of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PTHC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College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is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institutional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stability</w:t>
                            </w:r>
                            <w:r w:rsidRPr="00F96C9A">
                              <w:rPr>
                                <w:rFonts w:cs="Times New Roman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as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foundation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for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positive</w:t>
                            </w:r>
                            <w:r w:rsidRPr="00F96C9A">
                              <w:rPr>
                                <w:rFonts w:cs="Times New Roman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learning environment through providing quality education. The training outcomes have</w:t>
                            </w:r>
                            <w:r w:rsidRPr="00F96C9A">
                              <w:rPr>
                                <w:rFonts w:cs="Times New Roman"/>
                                <w:spacing w:val="3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been</w:t>
                            </w:r>
                            <w:r w:rsidRPr="00F96C9A">
                              <w:rPr>
                                <w:rFonts w:cs="Times New Roman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proven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to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be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preparation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for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employment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through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development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of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entry-level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skills</w:t>
                            </w:r>
                            <w:r w:rsidRPr="00F96C9A">
                              <w:rPr>
                                <w:rFonts w:cs="Times New Roman"/>
                                <w:spacing w:val="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in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an identified</w:t>
                            </w:r>
                            <w:r w:rsidRPr="00F96C9A">
                              <w:rPr>
                                <w:rFonts w:cs="Times New Roman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demand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occupation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student’s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skills</w:t>
                            </w:r>
                            <w:r w:rsidRPr="00F96C9A">
                              <w:rPr>
                                <w:rFonts w:cs="Times New Roman"/>
                                <w:spacing w:val="3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equal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to</w:t>
                            </w:r>
                            <w:r w:rsidRPr="00F96C9A">
                              <w:rPr>
                                <w:rFonts w:cs="Times New Roman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or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greater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than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industry</w:t>
                            </w:r>
                            <w:r w:rsidRPr="00F96C9A">
                              <w:rPr>
                                <w:rFonts w:cs="Times New Roman"/>
                                <w:spacing w:val="3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standards, enhancement of skills for career /professional development, and life-long preparation. At PTHC</w:t>
                            </w:r>
                            <w:r w:rsidRPr="00F96C9A">
                              <w:rPr>
                                <w:rFonts w:cs="Times New Roman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r w:rsidRPr="00F96C9A">
                              <w:rPr>
                                <w:rFonts w:cs="Times New Roman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course curriculum is reviewed, not less than annually, for consistency with skills required in</w:t>
                            </w:r>
                            <w:r w:rsidRPr="00F96C9A">
                              <w:rPr>
                                <w:rFonts w:cs="Times New Roman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r w:rsidRPr="00F96C9A">
                              <w:rPr>
                                <w:rFonts w:cs="Times New Roman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workplace, with continuous improvement through the application of quality</w:t>
                            </w:r>
                            <w:r w:rsidRPr="00F96C9A">
                              <w:rPr>
                                <w:rFonts w:cs="Times New Roman"/>
                                <w:spacing w:val="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organizational</w:t>
                            </w:r>
                            <w:r w:rsidRPr="00F96C9A">
                              <w:rPr>
                                <w:rFonts w:cs="Times New Roman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techniques and the use of a standard based on an Institutional Development</w:t>
                            </w:r>
                            <w:r w:rsidRPr="00F96C9A">
                              <w:rPr>
                                <w:rFonts w:cs="Times New Roman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6C9A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Plan.</w:t>
                            </w:r>
                          </w:p>
                          <w:p w14:paraId="561AE056" w14:textId="77777777" w:rsidR="00E42A52" w:rsidRPr="00E42A52" w:rsidRDefault="00E42A52" w:rsidP="00E42A52">
                            <w:pPr>
                              <w:rPr>
                                <w:color w:val="4F81BD" w:themeColor="accent1"/>
                                <w:sz w:val="1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AE01F" id="Rectangle 129" o:spid="_x0000_s1030" style="position:absolute;margin-left:297.7pt;margin-top:118.15pt;width:247.3pt;height:468.75pt;flip:x;z-index:2516674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" o:allowincell="f" filled="f" fillcolor="white [3212]" strokecolor="black [3213]" strokeweight="1.5pt">
                <v:shadow color="#f79646 [3209]" opacity=".5" offset="-15pt,0"/>
                <v:textbox inset="21.6pt,21.6pt,21.6pt,21.6pt">
                  <w:txbxContent>
                    <w:p w14:paraId="561AE04E" w14:textId="77777777" w:rsidR="00E42A52" w:rsidRPr="00BE2FD5" w:rsidRDefault="00E42A52" w:rsidP="008B152A">
                      <w:pPr>
                        <w:rPr>
                          <w:rFonts w:ascii="Arial Black" w:hAnsi="Arial Black" w:cs="Arial"/>
                          <w:sz w:val="12"/>
                        </w:rPr>
                      </w:pPr>
                    </w:p>
                    <w:p w14:paraId="1F6E3AEC" w14:textId="77777777" w:rsidR="008844DB" w:rsidRPr="00F96C9A" w:rsidRDefault="008844DB" w:rsidP="008844DB">
                      <w:pPr>
                        <w:pStyle w:val="Style1"/>
                      </w:pPr>
                      <w:bookmarkStart w:id="4" w:name="_Toc414439393"/>
                      <w:bookmarkStart w:id="5" w:name="_Toc414439470"/>
                      <w:r w:rsidRPr="00F96C9A">
                        <w:t>PTHC COLLEGE MISSION STATEMENT</w:t>
                      </w:r>
                      <w:bookmarkEnd w:id="4"/>
                      <w:bookmarkEnd w:id="5"/>
                    </w:p>
                    <w:p w14:paraId="62D739FD" w14:textId="7B367021" w:rsidR="008844DB" w:rsidRPr="00F96C9A" w:rsidRDefault="008844DB" w:rsidP="002C134E">
                      <w:pPr>
                        <w:spacing w:line="368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5D878F9" w14:textId="77777777" w:rsidR="008844DB" w:rsidRPr="00F96C9A" w:rsidRDefault="008844DB" w:rsidP="008844DB">
                      <w:pPr>
                        <w:pStyle w:val="BodyText"/>
                        <w:ind w:left="120" w:right="116" w:firstLine="0"/>
                        <w:jc w:val="both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PTHC College was established to provide quality affordable education to a</w:t>
                      </w:r>
                      <w:r w:rsidRPr="00F96C9A">
                        <w:rPr>
                          <w:rFonts w:cs="Times New Roman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diverse population</w:t>
                      </w:r>
                      <w:r w:rsidRPr="00F96C9A">
                        <w:rPr>
                          <w:rFonts w:cs="Times New Roman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interested</w:t>
                      </w:r>
                      <w:r w:rsidRPr="00F96C9A">
                        <w:rPr>
                          <w:rFonts w:cs="Times New Roman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in</w:t>
                      </w:r>
                      <w:r w:rsidRPr="00F96C9A">
                        <w:rPr>
                          <w:rFonts w:cs="Times New Roman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pursuing</w:t>
                      </w:r>
                      <w:r w:rsidRPr="00F96C9A">
                        <w:rPr>
                          <w:rFonts w:cs="Times New Roman"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a</w:t>
                      </w:r>
                      <w:r w:rsidRPr="00F96C9A">
                        <w:rPr>
                          <w:rFonts w:cs="Times New Roman"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career</w:t>
                      </w:r>
                      <w:r w:rsidRPr="00F96C9A">
                        <w:rPr>
                          <w:rFonts w:cs="Times New Roman"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in</w:t>
                      </w:r>
                      <w:r w:rsidRPr="00F96C9A">
                        <w:rPr>
                          <w:rFonts w:cs="Times New Roman"/>
                          <w:spacing w:val="19"/>
                          <w:sz w:val="20"/>
                          <w:szCs w:val="20"/>
                        </w:rPr>
                        <w:t xml:space="preserve"> the h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ealthcare</w:t>
                      </w:r>
                      <w:r w:rsidRPr="00F96C9A">
                        <w:rPr>
                          <w:rFonts w:cs="Times New Roman"/>
                          <w:spacing w:val="-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field. PTHC College continues to enhance its role in vocational and technical education</w:t>
                      </w:r>
                      <w:r w:rsidRPr="00F96C9A">
                        <w:rPr>
                          <w:rFonts w:cs="Times New Roman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by developing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and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improving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a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variety</w:t>
                      </w:r>
                      <w:r w:rsidRPr="00F96C9A">
                        <w:rPr>
                          <w:rFonts w:cs="Times New Roman"/>
                          <w:spacing w:val="31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of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intellectual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and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challenging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training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programs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that</w:t>
                      </w:r>
                      <w:r w:rsidRPr="00F96C9A">
                        <w:rPr>
                          <w:rFonts w:cs="Times New Roman"/>
                          <w:spacing w:val="3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are</w:t>
                      </w:r>
                      <w:r w:rsidRPr="00F96C9A">
                        <w:rPr>
                          <w:rFonts w:cs="Times New Roman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highly in demand. The administration, staff and faculty work together to provide its</w:t>
                      </w:r>
                      <w:r w:rsidRPr="00F96C9A">
                        <w:rPr>
                          <w:rFonts w:cs="Times New Roman"/>
                          <w:spacing w:val="4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community</w:t>
                      </w:r>
                      <w:r w:rsidRPr="00F96C9A">
                        <w:rPr>
                          <w:rFonts w:cs="Times New Roman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with theoretical and practical skills required in today’s complex healthcare job</w:t>
                      </w:r>
                      <w:r w:rsidRPr="00F96C9A">
                        <w:rPr>
                          <w:rFonts w:cs="Times New Roman"/>
                          <w:spacing w:val="-27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market.</w:t>
                      </w:r>
                    </w:p>
                    <w:p w14:paraId="0CA5CF0A" w14:textId="77777777" w:rsidR="008844DB" w:rsidRPr="00F96C9A" w:rsidRDefault="008844DB" w:rsidP="008844DB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004595F" w14:textId="77777777" w:rsidR="008844DB" w:rsidRPr="00F96C9A" w:rsidRDefault="008844DB" w:rsidP="008844DB">
                      <w:pPr>
                        <w:pStyle w:val="Style1"/>
                      </w:pPr>
                      <w:bookmarkStart w:id="6" w:name="_Toc414439394"/>
                      <w:bookmarkStart w:id="7" w:name="_Toc414439471"/>
                      <w:r w:rsidRPr="00F96C9A">
                        <w:t>PTHC Objective</w:t>
                      </w:r>
                      <w:bookmarkEnd w:id="6"/>
                      <w:bookmarkEnd w:id="7"/>
                      <w:r w:rsidRPr="00F96C9A">
                        <w:t xml:space="preserve"> </w:t>
                      </w:r>
                    </w:p>
                    <w:p w14:paraId="51E567D4" w14:textId="77777777" w:rsidR="008844DB" w:rsidRDefault="008844DB" w:rsidP="008844DB">
                      <w:pPr>
                        <w:pStyle w:val="BodyText"/>
                        <w:ind w:left="119" w:right="113" w:firstLine="720"/>
                        <w:jc w:val="both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The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objective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of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PTHC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College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is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institutional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stability</w:t>
                      </w:r>
                      <w:r w:rsidRPr="00F96C9A">
                        <w:rPr>
                          <w:rFonts w:cs="Times New Roman"/>
                          <w:spacing w:val="40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as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the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foundation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for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a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positive</w:t>
                      </w:r>
                      <w:r w:rsidRPr="00F96C9A">
                        <w:rPr>
                          <w:rFonts w:cs="Times New Roman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learning environment through providing quality education. The training outcomes have</w:t>
                      </w:r>
                      <w:r w:rsidRPr="00F96C9A">
                        <w:rPr>
                          <w:rFonts w:cs="Times New Roman"/>
                          <w:spacing w:val="3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been</w:t>
                      </w:r>
                      <w:r w:rsidRPr="00F96C9A">
                        <w:rPr>
                          <w:rFonts w:cs="Times New Roman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proven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to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be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preparation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for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employment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through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the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development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of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entry-level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skills</w:t>
                      </w:r>
                      <w:r w:rsidRPr="00F96C9A">
                        <w:rPr>
                          <w:rFonts w:cs="Times New Roman"/>
                          <w:spacing w:val="37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in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an identified</w:t>
                      </w:r>
                      <w:r w:rsidRPr="00F96C9A">
                        <w:rPr>
                          <w:rFonts w:cs="Times New Roman"/>
                          <w:spacing w:val="35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demand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occupation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and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student’s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skills</w:t>
                      </w:r>
                      <w:r w:rsidRPr="00F96C9A">
                        <w:rPr>
                          <w:rFonts w:cs="Times New Roman"/>
                          <w:spacing w:val="34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equal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to</w:t>
                      </w:r>
                      <w:r w:rsidRPr="00F96C9A">
                        <w:rPr>
                          <w:rFonts w:cs="Times New Roman"/>
                          <w:spacing w:val="35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or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greater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than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industry</w:t>
                      </w:r>
                      <w:r w:rsidRPr="00F96C9A">
                        <w:rPr>
                          <w:rFonts w:cs="Times New Roman"/>
                          <w:spacing w:val="35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standards, enhancement of skills for career /professional development, and life-long preparation. At PTHC</w:t>
                      </w:r>
                      <w:r w:rsidRPr="00F96C9A">
                        <w:rPr>
                          <w:rFonts w:cs="Times New Roman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the</w:t>
                      </w:r>
                      <w:r w:rsidRPr="00F96C9A">
                        <w:rPr>
                          <w:rFonts w:cs="Times New Roman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course curriculum is reviewed, not less than annually, for consistency with skills required in</w:t>
                      </w:r>
                      <w:r w:rsidRPr="00F96C9A">
                        <w:rPr>
                          <w:rFonts w:cs="Times New Roman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the</w:t>
                      </w:r>
                      <w:r w:rsidRPr="00F96C9A">
                        <w:rPr>
                          <w:rFonts w:cs="Times New Roman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workplace, with continuous improvement through the application of quality</w:t>
                      </w:r>
                      <w:r w:rsidRPr="00F96C9A">
                        <w:rPr>
                          <w:rFonts w:cs="Times New Roman"/>
                          <w:spacing w:val="36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organizational</w:t>
                      </w:r>
                      <w:r w:rsidRPr="00F96C9A">
                        <w:rPr>
                          <w:rFonts w:cs="Times New Roman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techniques and the use of a standard based on an Institutional Development</w:t>
                      </w:r>
                      <w:r w:rsidRPr="00F96C9A">
                        <w:rPr>
                          <w:rFonts w:cs="Times New Roman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 w:rsidRPr="00F96C9A">
                        <w:rPr>
                          <w:rFonts w:cs="Times New Roman"/>
                          <w:sz w:val="20"/>
                          <w:szCs w:val="20"/>
                        </w:rPr>
                        <w:t>Plan.</w:t>
                      </w:r>
                    </w:p>
                    <w:p w14:paraId="561AE056" w14:textId="77777777" w:rsidR="00E42A52" w:rsidRPr="00E42A52" w:rsidRDefault="00E42A52" w:rsidP="00E42A52">
                      <w:pPr>
                        <w:rPr>
                          <w:color w:val="4F81BD" w:themeColor="accent1"/>
                          <w:sz w:val="1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B562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1AE02B" wp14:editId="7CD15863">
                <wp:simplePos x="0" y="0"/>
                <wp:positionH relativeFrom="column">
                  <wp:posOffset>-204470</wp:posOffset>
                </wp:positionH>
                <wp:positionV relativeFrom="page">
                  <wp:posOffset>172085</wp:posOffset>
                </wp:positionV>
                <wp:extent cx="9860915" cy="7642860"/>
                <wp:effectExtent l="0" t="635" r="0" b="0"/>
                <wp:wrapNone/>
                <wp:docPr id="2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0915" cy="7642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44585" id="Rectangle 127" o:spid="_x0000_s1026" style="position:absolute;margin-left:-16.1pt;margin-top:13.55pt;width:776.45pt;height:601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" fillcolor="#d8d8d8 [2732]" stroked="f">
                <w10:wrap anchory="page"/>
              </v:rect>
            </w:pict>
          </mc:Fallback>
        </mc:AlternateContent>
      </w:r>
      <w:r w:rsidR="00A4030B">
        <w:rPr>
          <w:noProof/>
        </w:rPr>
        <w:drawing>
          <wp:anchor distT="0" distB="0" distL="114300" distR="114300" simplePos="0" relativeHeight="251631104" behindDoc="0" locked="0" layoutInCell="1" allowOverlap="1" wp14:anchorId="703F1EAA" wp14:editId="721AECD4">
            <wp:simplePos x="0" y="0"/>
            <wp:positionH relativeFrom="column">
              <wp:posOffset>329439</wp:posOffset>
            </wp:positionH>
            <wp:positionV relativeFrom="paragraph">
              <wp:posOffset>357505</wp:posOffset>
            </wp:positionV>
            <wp:extent cx="3048000" cy="108857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8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30B">
        <w:rPr>
          <w:noProof/>
        </w:rPr>
        <w:drawing>
          <wp:anchor distT="0" distB="0" distL="114300" distR="114300" simplePos="0" relativeHeight="251628032" behindDoc="0" locked="0" layoutInCell="1" allowOverlap="1" wp14:anchorId="1A2ED71C" wp14:editId="2C41C977">
            <wp:simplePos x="0" y="0"/>
            <wp:positionH relativeFrom="column">
              <wp:posOffset>195580</wp:posOffset>
            </wp:positionH>
            <wp:positionV relativeFrom="paragraph">
              <wp:posOffset>1595755</wp:posOffset>
            </wp:positionV>
            <wp:extent cx="3248025" cy="10858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62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61AE026" wp14:editId="20F7D839">
                <wp:simplePos x="0" y="0"/>
                <wp:positionH relativeFrom="column">
                  <wp:posOffset>8094345</wp:posOffset>
                </wp:positionH>
                <wp:positionV relativeFrom="paragraph">
                  <wp:posOffset>7281545</wp:posOffset>
                </wp:positionV>
                <wp:extent cx="1828800" cy="325755"/>
                <wp:effectExtent l="2540" t="0" r="0" b="0"/>
                <wp:wrapNone/>
                <wp:docPr id="2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AE05A" w14:textId="3DEFD934" w:rsidR="000E3244" w:rsidRPr="006813F0" w:rsidRDefault="008B152A" w:rsidP="000E3244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FFFFFF" w:themeColor="background1"/>
                                <w:sz w:val="20"/>
                                <w:szCs w:val="18"/>
                              </w:rPr>
                              <w:t>www.pth</w:t>
                            </w:r>
                            <w:r w:rsidR="00DF4CF7">
                              <w:rPr>
                                <w:rFonts w:ascii="Trebuchet MS" w:hAnsi="Trebuchet MS" w:cs="Arial"/>
                                <w:color w:val="FFFFFF" w:themeColor="background1"/>
                                <w:sz w:val="20"/>
                                <w:szCs w:val="18"/>
                              </w:rPr>
                              <w:t>cedu</w:t>
                            </w:r>
                            <w:r>
                              <w:rPr>
                                <w:rFonts w:ascii="Trebuchet MS" w:hAnsi="Trebuchet MS" w:cs="Arial"/>
                                <w:color w:val="FFFFFF" w:themeColor="background1"/>
                                <w:sz w:val="20"/>
                                <w:szCs w:val="18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AE026" id="Text Box 62" o:spid="_x0000_s1031" type="#_x0000_t202" style="position:absolute;margin-left:637.35pt;margin-top:573.35pt;width:2in;height:25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X7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" filled="f" stroked="f">
                <v:textbox inset="0,0,0,0">
                  <w:txbxContent>
                    <w:p w14:paraId="561AE05A" w14:textId="3DEFD934" w:rsidR="000E3244" w:rsidRPr="006813F0" w:rsidRDefault="008B152A" w:rsidP="000E3244">
                      <w:pPr>
                        <w:jc w:val="center"/>
                        <w:rPr>
                          <w:rFonts w:ascii="Trebuchet MS" w:hAnsi="Trebuchet MS" w:cs="Arial"/>
                          <w:color w:val="FFFFFF" w:themeColor="background1"/>
                          <w:sz w:val="20"/>
                          <w:szCs w:val="18"/>
                        </w:rPr>
                      </w:pPr>
                      <w:r>
                        <w:rPr>
                          <w:rFonts w:ascii="Trebuchet MS" w:hAnsi="Trebuchet MS" w:cs="Arial"/>
                          <w:color w:val="FFFFFF" w:themeColor="background1"/>
                          <w:sz w:val="20"/>
                          <w:szCs w:val="18"/>
                        </w:rPr>
                        <w:t>www.pth</w:t>
                      </w:r>
                      <w:r w:rsidR="00DF4CF7">
                        <w:rPr>
                          <w:rFonts w:ascii="Trebuchet MS" w:hAnsi="Trebuchet MS" w:cs="Arial"/>
                          <w:color w:val="FFFFFF" w:themeColor="background1"/>
                          <w:sz w:val="20"/>
                          <w:szCs w:val="18"/>
                        </w:rPr>
                        <w:t>cedu</w:t>
                      </w:r>
                      <w:r>
                        <w:rPr>
                          <w:rFonts w:ascii="Trebuchet MS" w:hAnsi="Trebuchet MS" w:cs="Arial"/>
                          <w:color w:val="FFFFFF" w:themeColor="background1"/>
                          <w:sz w:val="20"/>
                          <w:szCs w:val="18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4B562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61AE027" wp14:editId="31739B89">
                <wp:simplePos x="0" y="0"/>
                <wp:positionH relativeFrom="column">
                  <wp:posOffset>3709035</wp:posOffset>
                </wp:positionH>
                <wp:positionV relativeFrom="paragraph">
                  <wp:posOffset>114935</wp:posOffset>
                </wp:positionV>
                <wp:extent cx="4678680" cy="1045210"/>
                <wp:effectExtent l="0" t="0" r="0" b="0"/>
                <wp:wrapNone/>
                <wp:docPr id="2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1045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7140C" w14:textId="77777777" w:rsidR="00D83790" w:rsidRDefault="006C14BB" w:rsidP="000E3244">
                            <w:pPr>
                              <w:spacing w:line="312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PACIFIC TIMES </w:t>
                            </w:r>
                            <w:r w:rsidR="002C134E" w:rsidRPr="00DF4CF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HEALTHCARE </w:t>
                            </w: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COLLEGE </w:t>
                            </w:r>
                          </w:p>
                          <w:p w14:paraId="37AD23C5" w14:textId="41842E0A" w:rsidR="00DF4CF7" w:rsidRDefault="00DF4CF7" w:rsidP="000E3244">
                            <w:pPr>
                              <w:spacing w:line="312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bookmarkStart w:id="8" w:name="_GoBack"/>
                            <w:bookmarkEnd w:id="8"/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Nurse Assistant instructors</w:t>
                            </w:r>
                            <w:r w:rsidR="002C134E" w:rsidRPr="00DF4CF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 are all approved by the California Department of Public Health. </w:t>
                            </w:r>
                          </w:p>
                          <w:p w14:paraId="561AE05B" w14:textId="1A7C9001" w:rsidR="000E3244" w:rsidRPr="00DF4CF7" w:rsidRDefault="002C134E" w:rsidP="000E3244">
                            <w:pPr>
                              <w:spacing w:line="312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Check us out on CDPH’s Website!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AE027" id="Text Box 106" o:spid="_x0000_s1032" type="#_x0000_t202" style="position:absolute;margin-left:292.05pt;margin-top:9.05pt;width:368.4pt;height:82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Rt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" filled="f" stroked="f">
                <v:textbox inset="0,0,0,0">
                  <w:txbxContent>
                    <w:p w14:paraId="06E7140C" w14:textId="77777777" w:rsidR="00D83790" w:rsidRDefault="006C14BB" w:rsidP="000E3244">
                      <w:pPr>
                        <w:spacing w:line="312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6"/>
                        </w:rPr>
                        <w:t xml:space="preserve">PACIFIC TIMES </w:t>
                      </w:r>
                      <w:r w:rsidR="002C134E" w:rsidRPr="00DF4CF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6"/>
                        </w:rPr>
                        <w:t xml:space="preserve">HEALTHCARE </w:t>
                      </w:r>
                      <w:r w:rsidRPr="00DF4CF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6"/>
                        </w:rPr>
                        <w:t xml:space="preserve">COLLEGE </w:t>
                      </w:r>
                    </w:p>
                    <w:p w14:paraId="37AD23C5" w14:textId="41842E0A" w:rsidR="00DF4CF7" w:rsidRDefault="00DF4CF7" w:rsidP="000E3244">
                      <w:pPr>
                        <w:spacing w:line="312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bookmarkStart w:id="9" w:name="_GoBack"/>
                      <w:bookmarkEnd w:id="9"/>
                      <w:r w:rsidRPr="00DF4CF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6"/>
                        </w:rPr>
                        <w:t>Nurse Assistant instructors</w:t>
                      </w:r>
                      <w:r w:rsidR="002C134E" w:rsidRPr="00DF4CF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6"/>
                        </w:rPr>
                        <w:t xml:space="preserve"> are all approved by the California Department of Public Health. </w:t>
                      </w:r>
                    </w:p>
                    <w:p w14:paraId="561AE05B" w14:textId="1A7C9001" w:rsidR="000E3244" w:rsidRPr="00DF4CF7" w:rsidRDefault="002C134E" w:rsidP="000E3244">
                      <w:pPr>
                        <w:spacing w:line="312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6"/>
                        </w:rPr>
                        <w:t>Check us out on CDPH’s Website!</w:t>
                      </w:r>
                    </w:p>
                  </w:txbxContent>
                </v:textbox>
              </v:shape>
            </w:pict>
          </mc:Fallback>
        </mc:AlternateContent>
      </w:r>
      <w:r w:rsidR="004B562E">
        <w:rPr>
          <w:noProof/>
        </w:rPr>
        <mc:AlternateContent>
          <mc:Choice Requires="wps">
            <w:drawing>
              <wp:anchor distT="91440" distB="91440" distL="114300" distR="114300" simplePos="0" relativeHeight="251655680" behindDoc="0" locked="0" layoutInCell="0" allowOverlap="1" wp14:anchorId="561AE02C" wp14:editId="1712EFAB">
                <wp:simplePos x="0" y="0"/>
                <wp:positionH relativeFrom="page">
                  <wp:posOffset>7415530</wp:posOffset>
                </wp:positionH>
                <wp:positionV relativeFrom="page">
                  <wp:posOffset>1190625</wp:posOffset>
                </wp:positionV>
                <wp:extent cx="2626360" cy="6467475"/>
                <wp:effectExtent l="0" t="0" r="0" b="0"/>
                <wp:wrapSquare wrapText="bothSides"/>
                <wp:docPr id="23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26360" cy="6467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70C0"/>
                            </a:gs>
                            <a:gs pos="100000">
                              <a:srgbClr val="0070C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1AE05C" w14:textId="37C071E1" w:rsidR="00CA24FB" w:rsidRPr="00DF4CF7" w:rsidRDefault="00CA24FB" w:rsidP="00CA24F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18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18"/>
                              </w:rPr>
                              <w:t>COURSES</w:t>
                            </w:r>
                            <w:r w:rsidR="00FB6C44" w:rsidRPr="00DF4CF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18"/>
                              </w:rPr>
                              <w:t xml:space="preserve"> @ PTHC</w:t>
                            </w: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18"/>
                              </w:rPr>
                              <w:t>:</w:t>
                            </w:r>
                          </w:p>
                          <w:p w14:paraId="5F6A7CD7" w14:textId="77777777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Nurse Assistant Training Weekday</w:t>
                            </w:r>
                          </w:p>
                          <w:p w14:paraId="13443CF8" w14:textId="77777777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Nurse Assistant Training Weekend</w:t>
                            </w:r>
                          </w:p>
                          <w:p w14:paraId="62596A08" w14:textId="77777777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Patient Care Technician Training Weekday</w:t>
                            </w:r>
                          </w:p>
                          <w:p w14:paraId="1B459950" w14:textId="77777777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Patient Care Technician Training Weekend</w:t>
                            </w:r>
                          </w:p>
                          <w:p w14:paraId="228369EC" w14:textId="77777777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Basic Arrhythmia Recognition  </w:t>
                            </w:r>
                          </w:p>
                          <w:p w14:paraId="268350A9" w14:textId="77777777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Ventilator Management</w:t>
                            </w:r>
                          </w:p>
                          <w:p w14:paraId="16BA39A4" w14:textId="77777777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Tracheostomy Care Certification</w:t>
                            </w:r>
                          </w:p>
                          <w:p w14:paraId="0141FEAE" w14:textId="77777777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Director of Staff Development</w:t>
                            </w:r>
                          </w:p>
                          <w:p w14:paraId="71CC440A" w14:textId="2323422E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RN Refresher</w:t>
                            </w:r>
                          </w:p>
                          <w:p w14:paraId="445B1A6F" w14:textId="020F61B0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LVN Refresher</w:t>
                            </w:r>
                          </w:p>
                          <w:p w14:paraId="7611F641" w14:textId="6E1A4D2B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IV and Blood Withdrawal</w:t>
                            </w:r>
                          </w:p>
                          <w:p w14:paraId="2A2104F7" w14:textId="3C038536" w:rsidR="00FB6C44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Continuous Education Classes</w:t>
                            </w:r>
                          </w:p>
                          <w:p w14:paraId="561AE077" w14:textId="06CB302B" w:rsidR="00CA24FB" w:rsidRPr="00DF4CF7" w:rsidRDefault="00FB6C44" w:rsidP="00FB6C4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Cs w:val="18"/>
                              </w:rPr>
                            </w:pPr>
                            <w:r w:rsidRPr="00DF4CF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American Heart Association Classes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AE02C" id="Rectangle 126" o:spid="_x0000_s1033" style="position:absolute;margin-left:583.9pt;margin-top:93.75pt;width:206.8pt;height:509.25pt;flip:x;z-index:25165568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" o:allowincell="f" fillcolor="#0070c0" stroked="f" strokecolor="black [3213]" strokeweight="1.5pt">
                <v:fill color2="#cce2f2" angle="135" focus="100%" type="gradient"/>
                <v:shadow color="#f79646 [3209]" opacity=".5" offset="-15pt,0"/>
                <v:textbox inset="21.6pt,21.6pt,21.6pt,21.6pt">
                  <w:txbxContent>
                    <w:p w14:paraId="561AE05C" w14:textId="37C071E1" w:rsidR="00CA24FB" w:rsidRPr="00DF4CF7" w:rsidRDefault="00CA24FB" w:rsidP="00CA24F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18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18"/>
                        </w:rPr>
                        <w:t>COURSES</w:t>
                      </w:r>
                      <w:r w:rsidR="00FB6C44" w:rsidRPr="00DF4CF7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18"/>
                        </w:rPr>
                        <w:t xml:space="preserve"> @ PTHC</w:t>
                      </w:r>
                      <w:r w:rsidRPr="00DF4CF7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18"/>
                        </w:rPr>
                        <w:t>:</w:t>
                      </w:r>
                    </w:p>
                    <w:p w14:paraId="5F6A7CD7" w14:textId="77777777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Nurse Assistant Training Weekday</w:t>
                      </w:r>
                    </w:p>
                    <w:p w14:paraId="13443CF8" w14:textId="77777777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Nurse Assistant Training Weekend</w:t>
                      </w:r>
                    </w:p>
                    <w:p w14:paraId="62596A08" w14:textId="77777777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Patient Care Technician Training Weekday</w:t>
                      </w:r>
                    </w:p>
                    <w:p w14:paraId="1B459950" w14:textId="77777777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Patient Care Technician Training Weekend</w:t>
                      </w:r>
                    </w:p>
                    <w:p w14:paraId="228369EC" w14:textId="77777777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Basic Arrhythmia Recognition  </w:t>
                      </w:r>
                    </w:p>
                    <w:p w14:paraId="268350A9" w14:textId="77777777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Ventilator Management</w:t>
                      </w:r>
                    </w:p>
                    <w:p w14:paraId="16BA39A4" w14:textId="77777777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Tracheostomy Care Certification</w:t>
                      </w:r>
                    </w:p>
                    <w:p w14:paraId="0141FEAE" w14:textId="77777777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Director of Staff Development</w:t>
                      </w:r>
                    </w:p>
                    <w:p w14:paraId="71CC440A" w14:textId="2323422E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RN Refresher</w:t>
                      </w:r>
                    </w:p>
                    <w:p w14:paraId="445B1A6F" w14:textId="020F61B0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LVN Refresher</w:t>
                      </w:r>
                    </w:p>
                    <w:p w14:paraId="7611F641" w14:textId="6E1A4D2B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IV and Blood Withdrawal</w:t>
                      </w:r>
                    </w:p>
                    <w:p w14:paraId="2A2104F7" w14:textId="3C038536" w:rsidR="00FB6C44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Continuous Education Classes</w:t>
                      </w:r>
                    </w:p>
                    <w:p w14:paraId="561AE077" w14:textId="06CB302B" w:rsidR="00CA24FB" w:rsidRPr="00DF4CF7" w:rsidRDefault="00FB6C44" w:rsidP="00FB6C4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color w:val="FFFFFF" w:themeColor="background1"/>
                          <w:szCs w:val="18"/>
                        </w:rPr>
                      </w:pPr>
                      <w:r w:rsidRPr="00DF4CF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American Heart Association Classes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4B562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61AE02D" wp14:editId="40796F8D">
                <wp:simplePos x="0" y="0"/>
                <wp:positionH relativeFrom="column">
                  <wp:posOffset>685800</wp:posOffset>
                </wp:positionH>
                <wp:positionV relativeFrom="paragraph">
                  <wp:posOffset>4800600</wp:posOffset>
                </wp:positionV>
                <wp:extent cx="6675120" cy="0"/>
                <wp:effectExtent l="13970" t="13970" r="6985" b="5080"/>
                <wp:wrapNone/>
                <wp:docPr id="2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5084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1" o:spid="_x0000_s1026" type="#_x0000_t32" style="position:absolute;margin-left:54pt;margin-top:378pt;width:525.6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" strokecolor="white">
                <v:stroke dashstyle="1 1"/>
              </v:shape>
            </w:pict>
          </mc:Fallback>
        </mc:AlternateContent>
      </w:r>
    </w:p>
    <w:sectPr w:rsidR="000E3244" w:rsidSect="007E576F">
      <w:pgSz w:w="15840" w:h="12240" w:orient="landscape" w:code="1"/>
      <w:pgMar w:top="187" w:right="216" w:bottom="216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D28DE"/>
    <w:multiLevelType w:val="hybridMultilevel"/>
    <w:tmpl w:val="065A27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70D1E"/>
    <w:multiLevelType w:val="hybridMultilevel"/>
    <w:tmpl w:val="B98014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441CA"/>
    <w:multiLevelType w:val="hybridMultilevel"/>
    <w:tmpl w:val="6952CC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D84DBB"/>
    <w:multiLevelType w:val="hybridMultilevel"/>
    <w:tmpl w:val="8E327C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A0571"/>
    <w:multiLevelType w:val="hybridMultilevel"/>
    <w:tmpl w:val="C23E5EB8"/>
    <w:lvl w:ilvl="0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732472E9"/>
    <w:multiLevelType w:val="hybridMultilevel"/>
    <w:tmpl w:val="9A344360"/>
    <w:lvl w:ilvl="0" w:tplc="305E14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4CA3359"/>
    <w:multiLevelType w:val="hybridMultilevel"/>
    <w:tmpl w:val="168C4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70D"/>
    <w:rsid w:val="00017712"/>
    <w:rsid w:val="00057848"/>
    <w:rsid w:val="000E3244"/>
    <w:rsid w:val="001D3738"/>
    <w:rsid w:val="001D5453"/>
    <w:rsid w:val="001E334D"/>
    <w:rsid w:val="002B4A15"/>
    <w:rsid w:val="002C134E"/>
    <w:rsid w:val="002C334A"/>
    <w:rsid w:val="002E799C"/>
    <w:rsid w:val="00363C00"/>
    <w:rsid w:val="003A4ABD"/>
    <w:rsid w:val="003D3C76"/>
    <w:rsid w:val="003F6C1E"/>
    <w:rsid w:val="004A0D5C"/>
    <w:rsid w:val="004A1514"/>
    <w:rsid w:val="004B562E"/>
    <w:rsid w:val="0056292E"/>
    <w:rsid w:val="005922F5"/>
    <w:rsid w:val="005A7C28"/>
    <w:rsid w:val="005C2213"/>
    <w:rsid w:val="006A6FC6"/>
    <w:rsid w:val="006C14BB"/>
    <w:rsid w:val="00705A80"/>
    <w:rsid w:val="00740DB2"/>
    <w:rsid w:val="007529C7"/>
    <w:rsid w:val="00797092"/>
    <w:rsid w:val="007E4550"/>
    <w:rsid w:val="007E576F"/>
    <w:rsid w:val="00803008"/>
    <w:rsid w:val="00813BB2"/>
    <w:rsid w:val="008232E8"/>
    <w:rsid w:val="00852771"/>
    <w:rsid w:val="008844DB"/>
    <w:rsid w:val="008B1461"/>
    <w:rsid w:val="008B152A"/>
    <w:rsid w:val="008B5EC8"/>
    <w:rsid w:val="008C3CF1"/>
    <w:rsid w:val="009176CD"/>
    <w:rsid w:val="00932689"/>
    <w:rsid w:val="00993DDC"/>
    <w:rsid w:val="00A4030B"/>
    <w:rsid w:val="00AB47DF"/>
    <w:rsid w:val="00B12A1B"/>
    <w:rsid w:val="00B14808"/>
    <w:rsid w:val="00B60B58"/>
    <w:rsid w:val="00B73397"/>
    <w:rsid w:val="00BE2FD5"/>
    <w:rsid w:val="00C40F4C"/>
    <w:rsid w:val="00CA24FB"/>
    <w:rsid w:val="00CD7D06"/>
    <w:rsid w:val="00CE161E"/>
    <w:rsid w:val="00D04478"/>
    <w:rsid w:val="00D4370D"/>
    <w:rsid w:val="00D74F1E"/>
    <w:rsid w:val="00D7683D"/>
    <w:rsid w:val="00D76CC0"/>
    <w:rsid w:val="00D83790"/>
    <w:rsid w:val="00DE1FB1"/>
    <w:rsid w:val="00DF4CF7"/>
    <w:rsid w:val="00E42A52"/>
    <w:rsid w:val="00E800BB"/>
    <w:rsid w:val="00EA028C"/>
    <w:rsid w:val="00F02DC4"/>
    <w:rsid w:val="00F63AE1"/>
    <w:rsid w:val="00F65A93"/>
    <w:rsid w:val="00F87ABF"/>
    <w:rsid w:val="00F90FE9"/>
    <w:rsid w:val="00FB089A"/>
    <w:rsid w:val="00FB37F7"/>
    <w:rsid w:val="00FB6C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white">
      <v:stroke dashstyle="1 1" color="white"/>
      <o:colormru v:ext="edit" colors="#0094c9,#5987bf,#fd302b"/>
    </o:shapedefaults>
    <o:shapelayout v:ext="edit">
      <o:idmap v:ext="edit" data="1"/>
    </o:shapelayout>
  </w:shapeDefaults>
  <w:decimalSymbol w:val="."/>
  <w:listSeparator w:val=","/>
  <w14:docId w14:val="561ADFD2"/>
  <w15:docId w15:val="{363CB4B3-F8AD-4F14-AA09-FD3E4CE0A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6BEA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44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70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B5EC8"/>
    <w:rPr>
      <w:b/>
      <w:bCs/>
    </w:rPr>
  </w:style>
  <w:style w:type="paragraph" w:styleId="ListParagraph">
    <w:name w:val="List Paragraph"/>
    <w:basedOn w:val="Normal"/>
    <w:uiPriority w:val="34"/>
    <w:qFormat/>
    <w:rsid w:val="00CA24FB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A52"/>
    <w:pPr>
      <w:pBdr>
        <w:top w:val="dotted" w:sz="2" w:space="10" w:color="632423"/>
        <w:bottom w:val="dotted" w:sz="2" w:space="4" w:color="632423"/>
      </w:pBdr>
      <w:spacing w:before="160" w:after="20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A52"/>
    <w:rPr>
      <w:rFonts w:ascii="Cambria" w:eastAsia="Times New Roman" w:hAnsi="Cambria" w:cs="Times New Roman"/>
      <w:caps/>
      <w:color w:val="622423"/>
      <w:spacing w:val="5"/>
      <w:sz w:val="20"/>
      <w:szCs w:val="20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8844DB"/>
    <w:pPr>
      <w:widowControl w:val="0"/>
      <w:ind w:left="840" w:hanging="36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8844DB"/>
    <w:rPr>
      <w:rFonts w:ascii="Times New Roman" w:eastAsia="Times New Roman" w:hAnsi="Times New Roman"/>
    </w:rPr>
  </w:style>
  <w:style w:type="paragraph" w:customStyle="1" w:styleId="Style1">
    <w:name w:val="Style1"/>
    <w:basedOn w:val="Heading3"/>
    <w:link w:val="Style1Char"/>
    <w:uiPriority w:val="1"/>
    <w:qFormat/>
    <w:rsid w:val="008844DB"/>
    <w:pPr>
      <w:keepNext w:val="0"/>
      <w:keepLines w:val="0"/>
      <w:widowControl w:val="0"/>
      <w:spacing w:before="53"/>
      <w:ind w:left="220" w:right="213"/>
    </w:pPr>
    <w:rPr>
      <w:rFonts w:ascii="Times New Roman" w:eastAsia="Times New Roman" w:hAnsi="Times New Roman" w:cs="Times New Roman"/>
      <w:i/>
      <w:szCs w:val="20"/>
    </w:rPr>
  </w:style>
  <w:style w:type="character" w:customStyle="1" w:styleId="Style1Char">
    <w:name w:val="Style1 Char"/>
    <w:basedOn w:val="Heading3Char"/>
    <w:link w:val="Style1"/>
    <w:uiPriority w:val="1"/>
    <w:rsid w:val="008844DB"/>
    <w:rPr>
      <w:rFonts w:ascii="Times New Roman" w:eastAsia="Times New Roman" w:hAnsi="Times New Roman" w:cs="Times New Roman"/>
      <w:i/>
      <w:color w:val="243F60" w:themeColor="accent1" w:themeShade="7F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44DB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TCH\AppData\Roaming\Microsoft\Templates\Technology%20consulting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E4E58B-66BA-49F1-8EC4-0AFE3967A6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0B9777-05F1-451C-832E-18836B43D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consulting brochure</Template>
  <TotalTime>3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Technology consulting brochure</vt:lpstr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Technology consulting brochure</dc:title>
  <dc:creator>PTCH</dc:creator>
  <cp:lastModifiedBy>Pacific Times Healthcare College</cp:lastModifiedBy>
  <cp:revision>2</cp:revision>
  <cp:lastPrinted>2012-09-27T19:39:00Z</cp:lastPrinted>
  <dcterms:created xsi:type="dcterms:W3CDTF">2018-05-29T21:54:00Z</dcterms:created>
  <dcterms:modified xsi:type="dcterms:W3CDTF">2018-05-29T21:54:00Z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TC103770249990</vt:lpwstr>
  </property>
</Properties>
</file>